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1FE6A" w14:textId="77777777" w:rsidR="00065A42" w:rsidRDefault="00A61E53" w:rsidP="00F179D8">
      <w:pPr>
        <w:pStyle w:val="Aufgabennummer"/>
        <w:framePr w:wrap="around"/>
      </w:pPr>
      <w:r w:rsidRPr="00F179D8">
        <w:t>Aufgabe</w:t>
      </w:r>
    </w:p>
    <w:p w14:paraId="7B8A009F" w14:textId="77777777" w:rsidR="00BC3F1F" w:rsidRDefault="00BC3F1F" w:rsidP="00BC3F1F">
      <w:pPr>
        <w:pStyle w:val="Headline"/>
      </w:pPr>
      <w:r w:rsidRPr="00BC3F1F">
        <w:t xml:space="preserve">Wir erstellen ein Lernplakat zum Thema </w:t>
      </w:r>
      <w:proofErr w:type="spellStart"/>
      <w:r w:rsidRPr="00BC3F1F">
        <w:t>Sperrmüll</w:t>
      </w:r>
      <w:proofErr w:type="spellEnd"/>
      <w:r w:rsidRPr="00BC3F1F">
        <w:t xml:space="preserve"> und Sozialkaufhaus</w:t>
      </w:r>
    </w:p>
    <w:p w14:paraId="7846C4FA" w14:textId="77777777" w:rsidR="00FD47AB" w:rsidRDefault="00FD47AB" w:rsidP="00FD47AB">
      <w:pPr>
        <w:pStyle w:val="Text"/>
      </w:pPr>
      <w:r>
        <w:t>Stellt euch vor: Innerhalb von 10 Jahren kauft jeder Einwohner in Deutschland durchschnittlich 1 Tonne neue</w:t>
      </w:r>
    </w:p>
    <w:p w14:paraId="4DFF9658" w14:textId="77777777" w:rsidR="00FD47AB" w:rsidRDefault="00FD47AB" w:rsidP="00FD47AB">
      <w:pPr>
        <w:pStyle w:val="Text"/>
      </w:pPr>
      <w:r>
        <w:t>Möbel. Ein Sofa wiegt ca. 80 Kilogramm, das wären als</w:t>
      </w:r>
      <w:r w:rsidR="002C3A2C">
        <w:t xml:space="preserve">o 12 Sofas oder 15 Schränke oder, </w:t>
      </w:r>
      <w:r>
        <w:t>oder</w:t>
      </w:r>
      <w:r w:rsidR="002C3A2C">
        <w:t>, oder.</w:t>
      </w:r>
    </w:p>
    <w:p w14:paraId="61377A9E" w14:textId="77777777" w:rsidR="00FD47AB" w:rsidRDefault="00FD47AB" w:rsidP="00FD47AB">
      <w:pPr>
        <w:pStyle w:val="Text"/>
      </w:pPr>
    </w:p>
    <w:p w14:paraId="2867F8A2" w14:textId="017CDEA7" w:rsidR="00FD47AB" w:rsidRDefault="00FD47AB" w:rsidP="00FD47AB">
      <w:pPr>
        <w:pStyle w:val="Text"/>
      </w:pPr>
      <w:r>
        <w:t>Genauso viel</w:t>
      </w:r>
      <w:r w:rsidR="006F0A41">
        <w:t>,</w:t>
      </w:r>
      <w:r>
        <w:t xml:space="preserve"> wie neu gekauft wird, wird weggeworfen. Möbel sind am Ende </w:t>
      </w:r>
      <w:proofErr w:type="spellStart"/>
      <w:r>
        <w:t>Sperrmüll</w:t>
      </w:r>
      <w:proofErr w:type="spellEnd"/>
      <w:proofErr w:type="gramStart"/>
      <w:r>
        <w:t>, werden</w:t>
      </w:r>
      <w:proofErr w:type="gramEnd"/>
      <w:r>
        <w:t xml:space="preserve"> </w:t>
      </w:r>
      <w:proofErr w:type="spellStart"/>
      <w:r>
        <w:t>abtrans</w:t>
      </w:r>
      <w:proofErr w:type="spellEnd"/>
      <w:r w:rsidR="002C65E1">
        <w:t>-</w:t>
      </w:r>
      <w:r>
        <w:t>portiert und landen in der Abfallverbrennungsanlage.</w:t>
      </w:r>
    </w:p>
    <w:p w14:paraId="37BA34A5" w14:textId="77777777" w:rsidR="00FD47AB" w:rsidRDefault="00FD47AB" w:rsidP="00FD47AB">
      <w:pPr>
        <w:pStyle w:val="Text"/>
      </w:pPr>
    </w:p>
    <w:p w14:paraId="7D8276F4" w14:textId="77777777" w:rsidR="00FD47AB" w:rsidRDefault="00FD47AB" w:rsidP="00FD47AB">
      <w:pPr>
        <w:pStyle w:val="Text"/>
      </w:pPr>
      <w:r>
        <w:t>Aber halt! Nicht alle Möbel! Inzwischen gibt es in vielen Städten und Gemeinden Sozialkaufhäuser, die alte</w:t>
      </w:r>
    </w:p>
    <w:p w14:paraId="111A66C1" w14:textId="0F3932C6" w:rsidR="00CA7BA0" w:rsidRDefault="00FD47AB" w:rsidP="00FD47AB">
      <w:pPr>
        <w:pStyle w:val="Text"/>
      </w:pPr>
      <w:r>
        <w:t>Möbel und andere Haushaltsgegenständen annehmen und s</w:t>
      </w:r>
      <w:r w:rsidR="006F0A41">
        <w:t xml:space="preserve">ie zu </w:t>
      </w:r>
      <w:proofErr w:type="spellStart"/>
      <w:r w:rsidR="006F0A41">
        <w:t>günstigen</w:t>
      </w:r>
      <w:proofErr w:type="spellEnd"/>
      <w:r w:rsidR="006F0A41">
        <w:t xml:space="preserve"> Preisen wieder</w:t>
      </w:r>
      <w:r>
        <w:t>verkaufen.</w:t>
      </w:r>
    </w:p>
    <w:p w14:paraId="3CE4B42F" w14:textId="77777777" w:rsidR="00FD47AB" w:rsidRDefault="00FD47AB" w:rsidP="00FD47AB">
      <w:pPr>
        <w:pStyle w:val="Text"/>
      </w:pPr>
    </w:p>
    <w:p w14:paraId="2CE14026" w14:textId="77777777" w:rsidR="00FD47AB" w:rsidRDefault="00FD47AB" w:rsidP="00FD47AB">
      <w:pPr>
        <w:pStyle w:val="Text"/>
      </w:pPr>
    </w:p>
    <w:p w14:paraId="5866B9CF" w14:textId="77777777" w:rsidR="009C33A8" w:rsidRPr="009C33A8" w:rsidRDefault="009C33A8" w:rsidP="009C33A8">
      <w:pPr>
        <w:pStyle w:val="Text"/>
      </w:pPr>
    </w:p>
    <w:tbl>
      <w:tblPr>
        <w:tblStyle w:val="WERTSTOFFPROFISAUFGABENTABELLE"/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9694"/>
      </w:tblGrid>
      <w:tr w:rsidR="003D6EC8" w:rsidRPr="00634EB5" w14:paraId="3ECD6340" w14:textId="77777777" w:rsidTr="00FD47AB">
        <w:tc>
          <w:tcPr>
            <w:tcW w:w="9694" w:type="dxa"/>
          </w:tcPr>
          <w:p w14:paraId="77F32964" w14:textId="77777777" w:rsidR="00634EB5" w:rsidRPr="00634EB5" w:rsidRDefault="00634EB5" w:rsidP="00634EB5">
            <w:pPr>
              <w:pStyle w:val="Aufgabe"/>
            </w:pPr>
            <w:r w:rsidRPr="00634EB5">
              <w:t>Eure Aufgabe</w:t>
            </w:r>
          </w:p>
          <w:p w14:paraId="4687D072" w14:textId="77777777" w:rsidR="002C0D98" w:rsidRDefault="002C0D98" w:rsidP="002C0D98">
            <w:pPr>
              <w:pStyle w:val="Text"/>
            </w:pPr>
            <w:r>
              <w:t>Findet heraus, wo es in der Nähe eures Wohnorts ein Sozialkaufhaus gibt. Oder gibt es sogar mehrere?</w:t>
            </w:r>
          </w:p>
          <w:p w14:paraId="63548DA3" w14:textId="77777777" w:rsidR="002C0D98" w:rsidRDefault="002C0D98" w:rsidP="002C0D98">
            <w:pPr>
              <w:pStyle w:val="Text"/>
            </w:pPr>
          </w:p>
          <w:p w14:paraId="3DCA9974" w14:textId="77777777" w:rsidR="002C0D98" w:rsidRDefault="002C0D98" w:rsidP="002C0D98">
            <w:pPr>
              <w:pStyle w:val="Text"/>
            </w:pPr>
            <w:r>
              <w:t>Sammelt so viele Informationen wie möglich dazu und gestaltet damit ein Lernplakat. Das sollt ihr euch</w:t>
            </w:r>
          </w:p>
          <w:p w14:paraId="206DDEEB" w14:textId="77777777" w:rsidR="002C0D98" w:rsidRDefault="002C0D98" w:rsidP="002C0D98">
            <w:pPr>
              <w:pStyle w:val="Text"/>
            </w:pPr>
            <w:r>
              <w:t>dann gegenseitig in der Klasse vorstellen.</w:t>
            </w:r>
          </w:p>
          <w:p w14:paraId="320DA6CD" w14:textId="77777777" w:rsidR="002C0D98" w:rsidRDefault="002C0D98" w:rsidP="002C0D98">
            <w:pPr>
              <w:pStyle w:val="Text"/>
            </w:pPr>
          </w:p>
          <w:p w14:paraId="50C4E09C" w14:textId="77777777" w:rsidR="002C0D98" w:rsidRDefault="002C0D98" w:rsidP="002C0D98">
            <w:pPr>
              <w:pStyle w:val="Text"/>
            </w:pPr>
            <w:r>
              <w:t xml:space="preserve">Denkt dabei auch an Fotos, Berichte </w:t>
            </w:r>
            <w:proofErr w:type="spellStart"/>
            <w:r>
              <w:t>über</w:t>
            </w:r>
            <w:proofErr w:type="spellEnd"/>
            <w:r>
              <w:t xml:space="preserve"> das Kaufhaus in der Zeitung, eine Karte, die zeigt, wo das</w:t>
            </w:r>
          </w:p>
          <w:p w14:paraId="2BE9AE38" w14:textId="77777777" w:rsidR="003D6EC8" w:rsidRPr="00634EB5" w:rsidRDefault="002C0D98" w:rsidP="002C0D98">
            <w:pPr>
              <w:pStyle w:val="Text"/>
            </w:pPr>
            <w:r>
              <w:t>Kaufhaus liegt usw.</w:t>
            </w:r>
          </w:p>
        </w:tc>
      </w:tr>
    </w:tbl>
    <w:p w14:paraId="68655DF9" w14:textId="77777777" w:rsidR="00CA7BA0" w:rsidRPr="009C33A8" w:rsidRDefault="00CA7BA0" w:rsidP="009C33A8">
      <w:pPr>
        <w:pStyle w:val="Text"/>
      </w:pPr>
    </w:p>
    <w:p w14:paraId="13D2FD7D" w14:textId="77777777" w:rsidR="00F179D8" w:rsidRDefault="00F179D8" w:rsidP="009C33A8">
      <w:pPr>
        <w:pStyle w:val="Text"/>
      </w:pPr>
    </w:p>
    <w:p w14:paraId="20536AB2" w14:textId="77777777" w:rsidR="009C33A8" w:rsidRPr="009C33A8" w:rsidRDefault="0039508E" w:rsidP="009C33A8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752BA" wp14:editId="20CD6EF5">
                <wp:simplePos x="0" y="0"/>
                <wp:positionH relativeFrom="column">
                  <wp:posOffset>3200400</wp:posOffset>
                </wp:positionH>
                <wp:positionV relativeFrom="paragraph">
                  <wp:posOffset>152400</wp:posOffset>
                </wp:positionV>
                <wp:extent cx="2980690" cy="3239770"/>
                <wp:effectExtent l="0" t="0" r="0" b="1143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323977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235A9" w14:textId="77777777" w:rsidR="0039508E" w:rsidRDefault="00395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252pt;margin-top:12pt;width:234.7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QkAAAAAFJnaHRsb25nAAAD0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M4QklNBAwAAAAAGZ4AAAABAAAAlAAAAKAA&#10;AAG8AAEVgAAAGYIAGAAB/9j/7QAMQWRvYmVfQ00AAf/uAA5BZG9iZQBkgAAAAAH/2wCEAAwICAgJ&#10;CAwJCQwRCwoLERUPDAwPFRgTExUTExgRDAwMDAwMEQwMDAwMDAwMDAwMDAwMDAwMDAwMDAwMDAwM&#10;DAwBDQsLDQ4NEA4OEBQODg4UFA4ODg4UEQwMDAwMEREMDAwMDAwRDAwMDAwMDAwMDAwMDAwMDAwM&#10;DAwMDAwMDAwMDP/AABEIAKAAl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//Q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f/&#10;0N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//R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/9L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f/09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" stroked="f">
                <v:fill r:id="rId9" o:title="" rotate="t" type="frame"/>
                <v:textbox>
                  <w:txbxContent>
                    <w:p w14:paraId="283D90E7" w14:textId="77777777" w:rsidR="0039508E" w:rsidRDefault="0039508E"/>
                  </w:txbxContent>
                </v:textbox>
                <w10:wrap type="square"/>
              </v:shape>
            </w:pict>
          </mc:Fallback>
        </mc:AlternateContent>
      </w:r>
    </w:p>
    <w:p w14:paraId="3B30F0AD" w14:textId="77777777" w:rsidR="009C33A8" w:rsidRPr="009C33A8" w:rsidRDefault="009C33A8" w:rsidP="009C33A8">
      <w:pPr>
        <w:pStyle w:val="Text"/>
      </w:pPr>
    </w:p>
    <w:p w14:paraId="5F8DF7A9" w14:textId="77777777" w:rsidR="00C70153" w:rsidRDefault="00C70153" w:rsidP="00997EEE">
      <w:pPr>
        <w:ind w:left="3540"/>
      </w:pPr>
    </w:p>
    <w:p w14:paraId="6462EDED" w14:textId="77777777" w:rsidR="009C33A8" w:rsidRDefault="009C33A8" w:rsidP="00F179D8">
      <w:pPr>
        <w:pStyle w:val="Text"/>
      </w:pPr>
    </w:p>
    <w:p w14:paraId="424E8DA4" w14:textId="5B220E5F" w:rsidR="00F179D8" w:rsidRDefault="00D13F51" w:rsidP="00F179D8">
      <w:pPr>
        <w:pStyle w:val="Aufgabennummer"/>
        <w:framePr w:wrap="around"/>
      </w:pPr>
      <w:r w:rsidRPr="00D13F51">
        <w:lastRenderedPageBreak/>
        <w:t xml:space="preserve">Aufgabe // </w:t>
      </w:r>
      <w:r w:rsidR="00FB5CC5">
        <w:t>Anleitung Lernplakat</w:t>
      </w:r>
    </w:p>
    <w:p w14:paraId="5A9C9FAC" w14:textId="302CD9B3" w:rsidR="001C070E" w:rsidRDefault="001C070E" w:rsidP="001C070E">
      <w:pPr>
        <w:pStyle w:val="Headline"/>
      </w:pPr>
      <w:r w:rsidRPr="001C070E">
        <w:t>Wie erstelle ich ein Lernplakat</w:t>
      </w:r>
      <w:r w:rsidR="00341855">
        <w:t>?</w:t>
      </w:r>
    </w:p>
    <w:p w14:paraId="45A6742F" w14:textId="77777777" w:rsidR="001C070E" w:rsidRPr="001C070E" w:rsidRDefault="001C070E" w:rsidP="001C070E">
      <w:pPr>
        <w:pStyle w:val="Subline"/>
      </w:pPr>
      <w:r w:rsidRPr="001C070E">
        <w:t>Vorher klären:</w:t>
      </w:r>
    </w:p>
    <w:p w14:paraId="1DC3FBBA" w14:textId="77777777" w:rsidR="00FE0376" w:rsidRDefault="00FE0376" w:rsidP="00FE0376">
      <w:pPr>
        <w:pStyle w:val="Auflistung"/>
      </w:pPr>
      <w:r>
        <w:t>Worum geht es?</w:t>
      </w:r>
    </w:p>
    <w:p w14:paraId="029CE172" w14:textId="77777777" w:rsidR="00FE0376" w:rsidRDefault="00FE0376" w:rsidP="00FE0376">
      <w:pPr>
        <w:pStyle w:val="Auflistung"/>
      </w:pPr>
      <w:r>
        <w:t>Mit wem arbeite ich zusammen?</w:t>
      </w:r>
    </w:p>
    <w:p w14:paraId="578181D8" w14:textId="77777777" w:rsidR="00FE0376" w:rsidRDefault="00FE0376" w:rsidP="00FE0376">
      <w:pPr>
        <w:pStyle w:val="Auflistung"/>
      </w:pPr>
      <w:r>
        <w:t>Wie groß soll / darf das Lernplakat werden?</w:t>
      </w:r>
    </w:p>
    <w:p w14:paraId="1E5F147D" w14:textId="77777777" w:rsidR="00FE0376" w:rsidRDefault="00FE0376" w:rsidP="00FE0376">
      <w:pPr>
        <w:pStyle w:val="Text"/>
      </w:pPr>
    </w:p>
    <w:p w14:paraId="40A1C1CC" w14:textId="77777777" w:rsidR="00FE0376" w:rsidRDefault="00FE0376" w:rsidP="00FE0376">
      <w:pPr>
        <w:pStyle w:val="Subline"/>
      </w:pPr>
      <w:r>
        <w:t>Der Inhalt:</w:t>
      </w:r>
    </w:p>
    <w:p w14:paraId="18948667" w14:textId="77777777" w:rsidR="00FE0376" w:rsidRDefault="00FE0376" w:rsidP="00FE0376">
      <w:pPr>
        <w:pStyle w:val="Text"/>
      </w:pPr>
      <w:r>
        <w:t>1. Informationen besorgen: Recherche in Zeitungen, Bibliothek, Internet, persönliche Befragung</w:t>
      </w:r>
    </w:p>
    <w:p w14:paraId="14F4E859" w14:textId="77777777" w:rsidR="00FE0376" w:rsidRDefault="00FE0376" w:rsidP="00FE0376">
      <w:pPr>
        <w:pStyle w:val="Text"/>
      </w:pPr>
      <w:r>
        <w:t xml:space="preserve">2. Informationen </w:t>
      </w:r>
      <w:proofErr w:type="spellStart"/>
      <w:r>
        <w:t>prüfen</w:t>
      </w:r>
      <w:proofErr w:type="spellEnd"/>
      <w:r>
        <w:t xml:space="preserve"> und zusammenfassen</w:t>
      </w:r>
    </w:p>
    <w:p w14:paraId="12826A63" w14:textId="77777777" w:rsidR="00FE0376" w:rsidRDefault="00FE0376" w:rsidP="00FE0376">
      <w:pPr>
        <w:pStyle w:val="Text"/>
      </w:pPr>
      <w:r>
        <w:t>3. Verständlich formulieren, Fachbegriffe klären oder erläutern</w:t>
      </w:r>
    </w:p>
    <w:p w14:paraId="30381974" w14:textId="77777777" w:rsidR="00997EEE" w:rsidRDefault="00FE0376" w:rsidP="00FE0376">
      <w:pPr>
        <w:pStyle w:val="Text"/>
      </w:pPr>
      <w:r>
        <w:t xml:space="preserve">4. </w:t>
      </w:r>
      <w:proofErr w:type="spellStart"/>
      <w:r>
        <w:t>Prüfen</w:t>
      </w:r>
      <w:proofErr w:type="spellEnd"/>
      <w:r>
        <w:t xml:space="preserve">, ob Inhalt </w:t>
      </w:r>
      <w:proofErr w:type="spellStart"/>
      <w:r>
        <w:t>für</w:t>
      </w:r>
      <w:proofErr w:type="spellEnd"/>
      <w:r>
        <w:t xml:space="preserve"> Dritte zu verstehen ist</w:t>
      </w:r>
      <w:bookmarkStart w:id="0" w:name="_GoBack"/>
      <w:bookmarkEnd w:id="0"/>
    </w:p>
    <w:p w14:paraId="73354789" w14:textId="77777777" w:rsidR="00064BFD" w:rsidRDefault="00064BFD" w:rsidP="00FE0376">
      <w:pPr>
        <w:pStyle w:val="Text"/>
      </w:pPr>
    </w:p>
    <w:p w14:paraId="5E064F26" w14:textId="77777777" w:rsidR="00997EEE" w:rsidRDefault="00064BFD" w:rsidP="00997EEE">
      <w:pPr>
        <w:pStyle w:val="Auflistung"/>
        <w:numPr>
          <w:ilvl w:val="0"/>
          <w:numId w:val="0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66820" wp14:editId="33E0C050">
                <wp:simplePos x="0" y="0"/>
                <wp:positionH relativeFrom="column">
                  <wp:posOffset>34290</wp:posOffset>
                </wp:positionH>
                <wp:positionV relativeFrom="paragraph">
                  <wp:posOffset>323850</wp:posOffset>
                </wp:positionV>
                <wp:extent cx="6191885" cy="5399405"/>
                <wp:effectExtent l="0" t="0" r="5715" b="1079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5399405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E7F02" w14:textId="77777777" w:rsidR="00064BFD" w:rsidRDefault="00064B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7" type="#_x0000_t202" style="position:absolute;margin-left:2.7pt;margin-top:25.5pt;width:487.55pt;height:4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A/IAAAAAAAoAAP///////w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G5QAAAABSZ2h0bG9uZwAAB/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GOEJJTQQMAAAAABH9AAAAAQAA&#10;AKAAAACLAAAB4AABBKAAABHhABgAAf/Y/+0ADEFkb2JlX0NNAAH/7gAOQWRvYmUAZIAAAAAB/9sA&#10;hAAMCAgICQgMCQkMEQsKCxEVDwwMDxUYExMVExMYEQwMDAwMDBEMDAwMDAwMDAwMDAwMDAwMDAwM&#10;DAwMDAwMDAwMAQ0LCw0ODRAODhAUDg4OFBQODg4OFBEMDAwMDBERDAwMDAwMEQwMDAwMDAwMDAwM&#10;DAwMDAwMDAwMDAwMDAwMDAz/wAARCACL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tXTCf+0rrE&#10;/wDwlSf9I4OU416tovl69Xuer1e56vV7nq9Xuer1e56vV7nq9Xuer1e56vV7nq9Xuer1e56vV7nq&#10;9Xuer1e56vV7nq9Xuer1e56vV7nq9Xuer1e56vV7nq9Xuer1e56vV7nq9Xuer1e56vV7nq9Xuer1&#10;e56vV7nq9Xuer1e56vV7nq9Xuer1e56vV0SBqdOer1d8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Q3U/wD51rmL/vWV/wD5Tvz1erXl/wCEpn/ZqpP/AAb8wf8AKlLygr1f/9Lf456vU24LKk+D&#10;0k8f2XhiYfQVBHPV6nL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WrphP/aV1if/AISpP+kc&#10;HKca9W0Xy9er3PV6vc9Xq9z1er3PV6vc9Xq9z1er3PV6vc9Xq9z1er3PV6vc9Xq9z1er3PV6vc9X&#10;q9z1er3PV6vc9Xq9z1er3PV6vc9Xq9z1er3PV6vc9Xq9z1er3PV6vc9Xq9z1er3PV6vc9Xq9z1er&#10;3PV6vc9Xq9z1er3PV6vc9XqZ8cleGiR07mopF+pqiNT+R56vU8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Q3U//nWuYv8AvWV//lO/PV6teX/hKZ/2aqT/AMG/MH/KlLygr1f/09/jnq9THlj/&#10;AJhrDv8AvGg/6RrzVep85u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q6YT/2ldYn/wCEqT/p&#10;HBynGvVtF8vXq9z1er3PV6vc9Xq9z1er3PV6vc9Xq9z1er3PV6vc9Xq9z1er3PV6vc9Xq9z1er3P&#10;V6vc9Xq9z1er3PV6vc9Xq9z1er3PV6vc9Xq9z1er3PV6vc9Xq9z1er3PV6vc9Xq9z1er3PV6vc9X&#10;q9z1er3PV6vc9Xq9z1er3PV6mPMP+8Ef/eTRf+VMfNV6nzm6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kN&#10;1P8A+da5i/71lf8A+U789Xq11/8AhKD/ANmsZv8AwdMf/wDKeh5QV6v/0d/jnq9QVdCf+dIZN/70&#10;eE/+UcXNV6hV5u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qw0Eyy/wDCsWuRb3j6Yqp+n5WJ&#10;tPqPKca9W09y9er3PV6vc9Xq9z1er3PV6vc9Xq9z1er3PV6vc9Xq9z1er3PV6vc9Xq9z1er3PV6v&#10;c9Xq9z1er3PV6vc9Xq9z1er3PV6vc9Xq9z1er3PV6vc9Xq9z1er3PV6vc9Xq9z1er3PV6vc9Xq9z&#10;1er3PV6vc9Xq9z1er3PV6vc9XqCrqz/yT8E/73mD/wDlSvNV6hV5u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Uhup/wDzrXMX/esr/wDynfnq9Wuv/wAJQf8As1jN/wCDpj//AJT0PKCvV//S3+Oe&#10;r1A76diT6fsik6k5ewX/AMoouar1DFzd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VXwj/tLK&#10;xT/wmif+UUHKca9W1Ry9er3PV6vc9Xq9z1er3PV6vc9Xq9z1er3PV6vc9Xq9z1er3PV6vc9Xq9z1&#10;er3PV6vc9Xq9z1er3PV6vc9Xq9z1er3PV6vc9Xq9z1er3PV6vc9Xq9z1er3PV6vc9Xq9z1er3PV6&#10;vc9Xq9z1er3PV6vc9Xq9z1er3PV6vc9XqCHrBM0VJl5AL+Zj+EKf+i+79nPV6h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UHfV6R4ek2aJozZlwjEiD8RTSEc9Xq14v+EoP/ZrGb/wdMf/APKe&#10;h5QV6v/T3+Oer1Ar6bpvP9PWRnAtbAMIX/kGkjX87c1XqGrm6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WqvhH/aWVin/AITRP/KKDlONerao5evV7nq9Xuer1e56vV7nq9Xuer1e56vV7nq9Xuer&#10;1e56vV7nq9Xuer1e56vV7nq9Xuer1e56vV7nq9Xuer1e56vV7nq9Xuer1e56vV7nq9Xuer1e56vV&#10;7nq9Xuer1e56vV7nq9Xuer1e56vV7nq9Xuer1e56vV7nq9Xuer1Ah1ykeKhyw0ZsTmXAx9RqAD+R&#10;56vUN/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aq+Ef9pZWKf8AhNE/8ooOU416tqjl69Xu&#10;er1e56vV7nq9Xuer1e56vV7nq9Xuer1e56vV7nq9Xuer1e56vV7nq9Xuer1e56vV7nq9Xuer1e56&#10;vV7nq9Xuer1e56vV7nq9Xuer1e56vV7nq9Xuer1e56vV7nq9Xuer1e56vV7nq9Xuer1e56vV7nq9&#10;Xuer1e56vUVf1VOyUOQChsf68ZZGnsNQQfvHNV6jUc3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DjrH/AM6izV/3p8T/APKWTmq9WvB/wk9mWT8LSqRb3jztj6n6flqBtPqPKpr1f//S3+Oer1FS&#10;9DDK/o+6cuhBBwKhII7EeXzVeo1vN1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tUyhkdP+FaF&#10;aqmwfpwoPxH8ujP8QOU416trPl69Xuer1e56vV7nq9Xuer1e56vV7nq9Xuer1e56vV7nq9Xuer1e&#10;56vV7nq9Xuer1e56vV7nq9Xuer1e56vV7nq9Xuer1e56vV7nq9Xuer1e56vV7nq9Xuer1e56vV7n&#10;q9Xuer1e56vV7nq9Xuer1e56vV7nq9Xuer1e56vUVX1Wf7wZA/8AB5yx/wCVJ5qvUar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QcdY/wDnUWav+9Pif/lLJzVerXX/AOEmv/ZrnEP/AAece/8A&#10;KPDuVTXq/9Pf456vUUb0D/8AVl3TH/wXsO/6RDmq9Rueb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tTv&#10;CP8AtLZxT/wnqf8Alpg5TjXq2xOXr1e56vV7nq9Xuer1e56vV7nq9Xuer1e56vV7nq9Xuer1e56v&#10;V7nq9Xuer1e56vV7nq9Xuer1e56vV7nq9Xuer1e56vV7nq9Xuer1e56vV7nq9Xuer1e56vV7nq9X&#10;uer1e56vV7nq9Xuer1e56vV7nq9Xuer1e56vV7nq9REPXc7LTdIApIDdUMnA/EedMdfrHNV6j383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Crrt/wA6Qzl/3o8W/wDKOXmq9WvL/wAJNf8As1zi&#10;H/g849/5R4dyqa9X/9Lf456vUQP8LOV5fw9OkzSG5GAwL9SyOB+Q5UV6j+ct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1O8I/wC0tnFP/Cep/wCWmDlONerbE5evV7nq9Xuer1e56vV7nq9Xuer1&#10;e56vV7nq9Xuer1e56vV7nq9Xuer1e56vV7nq9Xuer1e56vV7nq9Xuer1e56vV7nq9Xuer1e56vV7&#10;nq9Xuer1e56vV7nq9Xuer1e56vV7nq9Xuer1e56vV7nq9Xuer1e56vV7nq9Xuer1EA9f5IoOjtv+&#10;3q5I/wDKmTmq9R/+b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BV12/50hnL/AL0eLf8AlHLz&#10;VerXl/4Sa/8AZrnEP/B5x7/yjw7lU16v/9Pf456vVX5+FTKk/wCHb0kmjN1fAYWH0GSQjmhXqsD5&#10;u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qd4R/2ls4p/4T1P/LTBynGvVticvXq9z1er3PV6&#10;vc9Xq9z1er3PV6vc9Xq9z1er3PV6vc9Xq9z1er3PV6vc9Xq9z1er3PV6vc9Xq9z1er3PV6vc9Xq9&#10;z1er3PV6vc9Xq9z1er3PV6vc9Xq9z1er3PV6vc9Xq9z1er3PV6vc9Xq9z1er3PV6vc9Xq9z1er3P&#10;V6iAfiAf8k/o7/4VXJH/AJUyc1XqP/zd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aj2E/9pdOJ/wDgjp/7D8HKca9W3Dy9er3PV6vc9Xq9z1er3PV6vc9Xq9z1er3P&#10;V6vc9Xq9z1er3PV6vc9Xq9z1er3PV6vc9Xq9z1er3PV6vc9Xq9z1er3PV6vc9Xq9z1er3PV6vc9X&#10;q9z1er3PV6vc9Xq9z1er3PV6vc9Xq9z1er3PV6vc9Xq9z1er3PV6vc9XqrH/ABOP94Ogv/haOnv/&#10;AJUz8qa9VnH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gc9RP/Vv2ev/AAXsa/8AKKXmq9Wv&#10;L/wkq/7Ng41/4PuOf+W7C+VTXq//0d/jnq9VYP4L0y1H4W/RaoS4D4CGF+9jUznXmhXqs+5u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qPYT/wBpdOJ/+COn/sPwcpxr1bcPL16vc9Xq9z1er3PV&#10;6vc9Xq9z1er3PV6vc9Xq9z1er3PV6vc9Xq9z1er3PV6vc9Xq9z1er3PV6vc9Xq9z1er3PV6vc9Xq&#10;9z1er3PV6vc9Xq9z1er3PV6vc9Xq9z1er3PV6vc9Xq9z1er3PV6vc9Xq9z1er3PV6vc9Xq9z1eqs&#10;b8Tj/eDoL/4Wjp7/AOVM/KmvVZzy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oHPUT/1b9nr/&#10;AMF7Gv8Ayil5qvVry/8ACSr/ALNg41/4PuOf+W7C+VTXq//S3+Oer1Vc/gpf9mq+iP8A4L0f/lRN&#10;yor1Wjct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1HsJ/wC0unE//BHT/wBh+DlONerbh5ev&#10;V7nq9Xuer1e56vV7nq9Xuer1e56vV7nq9Xuer1e56vV7nq9Xuer1e56vV7nq9Xuer1e56vV7nq9X&#10;uer1e56vV7nq9Xuer1e56vV7nq9Xuer1e56vV7nq9Xuer1e56vV7nq9Xuer1e56vV7nq9Xuer1e5&#10;6vV7nq9Xuer1VcfiiMFp/T2WNv8Am9vT4ffLVAcqa9Vo/L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gc9RP/AFb9nr/wXsa/8opear1a8v8Awkq/7Ng41/4PuOf+W7C+VTXq/9Pf456vVVX+CEzN&#10;+FJ0TLEk/wAica/CsqAPy5UV6rVOW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aj2E/8AaXTi&#10;f/gjp/7D8HKca9W3Dy9er3PV6vc9Xq9z1er3PV6vc9Xq9z1er3PV6vc9Xq9z1er3PV6vc9Xq9z1e&#10;r3PV6vc9Xq9z1er3PV6vc9Xq9z1er3PV6vc9Xq9z1er3PV6vc9Xq9z1er3PV6vc9Xq9z1er3PV6v&#10;c9Xq9z1er3PV6vc9Xq9z1er3PV6vc9Xqqr/FT/3g9PP/AIXHpx/5U1HKmvVap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QMeo+VIP&#10;Txn2aQ2VMu42x+gUMxPNV6tdr/hI/wD9mycyf+FCxv8A8tOD8qK9X//R3+Oer1VH/gPf9mi+h3/e&#10;jm/8uFVyor1W4ct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1AsJ/7S+MT/8ABQT/ANhaDjfG&#10;t1t+8crVe56vV7nq9Xuer1e56vV7nq9Xuer1e56vV7nq9Xuer1e56vV7nq9Xuer1e56vV7nq9Xue&#10;r1e56vV7nq9Xuer1e56vV7nq9Xuer1e56vV7nq9Xuer1e56vV7nq9Xuer1e56vV7nq9Xuer1e56v&#10;V7nq9Xuer1e56vV7nq9VR34uH/JP9Nv/AIXvpn/5U1PKmvVbjy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oDvU7/ANW19Q//AAWce/8AKCbmq9WvJ/wkf/7Nk5k/8KFjf/lpwflRXq//0t/jnq9V&#10;R/4D3/Zovod/3o5v/LhVcqK9VuHL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tQLCf+0vjE//&#10;AAUE/wDYWg43xrdbfvHK1Xuer1e56vV7nq9Xuer1e56vV7nq9Xuer1e56vV7nq9Xuer1e56vV7nq&#10;9Xuer1e56vV7nq9Xuer1e56vV7nq9Xuer1e56vV7nq9Xuer1e56vV7nq9Xuer1e56vV7nq9Xuer1&#10;e56vV7nq9Xuer1e56vV7nq9Xuer1e56vVUd+Lh/yT/Tb/wCF76Z/+VNTypr1W48t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UB3qd/6tr6h/+Czj3/lBNzVerXb/AOEi8zyf&#10;hnZrRu0fUXGlH0fybBW/ieVTXq//0d9zM/8AzDWI/wDeNP8A9I25qvVU7+Ad/wBmg+iH/eorf/Lp&#10;Wc0K9Vv3L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tPSk/7TAKr/AMFUf+wknG+NbrcL45Wq&#10;9z1er3PV6vc9Xq9z1er3PV6vc9Xq9z1er3PV6vc9Xq9z1er3PV6vc9Xq9z1er3PV6vc9Xq9z1er3&#10;PV6vc9Xq9z1er3PV6vc9Xq9z1er3PV6vc9Xq9z1er3PV6vc9Xq9z1er3PV6vc9Xq9z1er3PV6vc9&#10;Xq9z1er3PV6qaPxk5njpfS2i9pPUR0uU/R51Y38Rypr1XL8t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A71O/wDVtfUP/wAFnHv/ACgm5qvVrrf8JFP+zaGbv/Cj41/5ZcE5VNer/9LfczP/AMw1&#10;iP8A3jT/APSNuar1VO/gHf8AZoPoh/3qK3/y6VnNCvVb9y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TqwyV5P8AhYLiKN2TLCqPo/qdC38TxvjW63FeOVqvc9Xq9z1er3PV6vc9Xq9z1er3PV6v&#10;c9Xq9z1er3PV6vc9Xq9z1er3PV6vc9Xq9z1er3PV6vc9Xq9z1er3PV6vc9Xq9z1er3PV6vc9Xq9z&#10;1er3PV6vc9Xq9z1er3PV6vc9Xq9z1er3PV6vc9Xq9z1er3PV6vc9Xq9z1eqmP8Zf/ef0sf8AyRPS&#10;/wD6S1vKmvVc5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tObCf+0wfE//AAWk&#10;/wDYNg43xrdbjPHK1Xuer1e56vV7nq9Xuer1e56vV7nq9Xuer1e56vV7nq9Xuer1e56vV7nq9Xue&#10;r1e56vV7nq9Xuer1e56vV7nq9Xuer1e56vV7nq9Xuer1e56vV7nq9Xuer1e56vV7nq9Xuer1e56v&#10;V7nq9Xuer1e56vV7nq9Xuer1e56vVSt+NN/vB6Vv/kjulP8A5U1fKmvVdTy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WnNhP/aYPif8A4LSf+wbBxvjW63GeOVqvc9Xq9z1er3PV6vc9Xq9z1er3PV6vc9Xq&#10;9z1er3PV6vc9Xq9z1er3PV6vc9Xq9z1er3PV6vc9Xq9z1er3PV6vc9Xq9z1er3PV6vc9Xq9z1er3&#10;PV6vc9Xq9z1er3PV6vc9Xq9z1er3PV6vc9Xq9z1er3PV6vc9Xq9z1eqlb8ab/eD0rf8AyR3Sn/yp&#10;q+VNeq6nl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WnNhP/aYPif/AILSf+wbBxvjW63GeOVqvc9Xq9z1er3PV6vc9Xq9z1er3PV6vc9Xq9z1er3PV6vc&#10;9Xq9z1er3PV6vc9Xq9z1er3PV6vc9Xq9z1er3PV6vc9Xq9z1er3PV6vc9Xq9z1er3PV6vc9Xq9z1&#10;er3PV6vc9Xq9z1er3PV6vc9Xq9z1er3PV6vc9Xq9z1eqlb8ab/eD0rf/ACR3Sn/ypq+VNeq6nl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Tmwn/tMHxP&#10;/wAFpP8A2DYON8a3W4zxytV7nq9Xuer1e56vV7nq9Xuer1e56vV7nq9Xuer1e56vV7nq9Xuer1e5&#10;6vV7nq9Xuer1e56vV7nq9Xuer1e56vV7nq9Xuer1e56vV7nq9Xuer1e56vV7nq9Xuer1e56vV7nq&#10;9Xuer1e56vV7nq9Xuer1e56vV7nq9Xuer1Up/jUOi0XpUVjYt6j+lIHxPzFYf4DlTXqus5a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WnNhP/AGmD4n/4LSf+wbBxvjW63GeOVqvc9Xq9z1er3PV6vc9Xq9z1er3PV6vc9Xq9z1er3PV6&#10;vc9Xq9z1er3PV6vc9Xq9z1er3PV6vc9Xq9z1er3PV6vc9Xq9z1er3PV6vc9Xq9z1er3PV6vc9Xq9&#10;z1er3PV6vc9Xq9z1er3PV6vc9Xq9z1er3PV6vc9Xq9z1eqkj8bL/ACHpM/8AkkulX/SSv5U16rt+&#10;W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F/9WX/VrHUv/wAFTMX/AJbp+ar1a8v/AAkU/wCz&#10;aGbv/Cj41/5ZcE5VNer/0N83Pn/MD4z/AN4NX/0hbnq9VTf/AAn6dJPweuiTIbj+W4qPrGNV4P3H&#10;lRXquP5a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pzYT/wBpg+J/+C0n/sGwcb41utxnjlar&#10;3PV6vc9Xq9z1er3PV6vc9Xq9z1er3PV6vc9Xq9z1er3PV6vc9Xq9z1er3PV6vc9Xq9z1er3PV6vc&#10;9Xq9z1er3PV6vc9Xq9z1er3PV6vc9Xq9z1er3PV6vc9Xq9z1er3PV6vc9Xq9z1er3PV6vc9Xq9z1&#10;er3PV6vc9XqpA/G7m+Ww/wBKFRa/l+pDpY1vbZ6825U16rv+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F/9WX/VrHUv/wAFTMX/AJbp+ar1a8v/AAkU/wCzaGbv/Cj41/5ZcE5VNer/0d83Pn/M&#10;D4z/AN4NX/0hbnq9VSH/AAnt/wCzOnRP/vBxr/y/Yhyor1XNct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05sJ/7TB8T/wDBaT/2DYON8a3W4zxytV7nq9Xuer1e56vV7nq9Xuer1e56vV7nq9Xu&#10;er1e56vV7nq9Xuer1e56vV7nq9Xuer1e56vV7nq9Xuer1e56vV7nq9Xuer1e56vV7nq9Xuer1e56&#10;vV7nq9Xuer1e56vV7nq9Xuer1e56vV7nq9Xuer1e56vV7nq9Xuer1Udfji/8kb0qf/JHdLv+Vq/l&#10;TXqvF5a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X/wBWX/VrHUv/AMFTMX/lun5qvVry/wDC&#10;RT/s2hm7/wAKPjX/AJZcE5VNer//0t83Pn/MD4z/AN4NX/0hbnq9VSH/AAnt/wCzOnRP/vBxr/y/&#10;Yhyor1XNct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05sJ/7TB8T/wDBaT/2DYON8a3W4zxy&#10;tV7nq9Xuer1e56vV7nq9Xuer1e56vV7nq9Xuer1e56vV7nq9Xuer1e56vV7nq9Xuer1e56vV7nq9&#10;Xuer1e56vV7nq9Xuer1e56vV7nq9Xuer1e56vV7nq9Xuer1e56vV7nq9Xuer1e56vV7nq9Xuer1e&#10;56vV7nq9Xuer1Udfji/8kb0qf/JHdLv+Vq/lTXqvF5a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WmThH/aYvin/ejT/2BION8a3W5txytV7nq9Xuer1e56vV7nq9Xuer1e56vV7nq9Xuer1e&#10;56vV7nq9Xuer1e56vV7nq9Xuer1e56vV7nq9Xuer1e56vV7nq9Xuer1e56vV7nq9Xuer1e56vV7n&#10;q9Xuer1e56vV7nq9Xuer1e56vV7nq9Xuer1e56vV7nq9Xuer1UPfjx/8w16U/wD5I3pn/wBI8T5Q&#10;16r4eX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Fx9Yv/AFaL1U/8FDMv/lsqOar1a83/AAkJ&#10;/wCza+d//Cl4z/5YMB5VNer/0d7PrA7x9Jc0SRmzLhGJEEeBFNJbnq9VTf8Awnb/AOzNnRX/ALxs&#10;w/8AsRYnyor1XU8t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0ycI/wC0xfFP+9Gn/sCQcb41&#10;utzbjlar3PV6vc9Xq9z1er3PV6vc9Xq9z1er3PV6vc9Xq9z1er3PV6vc9Xq9z1er3PV6vc9Xq9z1&#10;er3PV6vc9Xq9z1er3PV6vc9Xq9z1er3PV6vc9Xq9z1er3PV6vc9Xq9z1er3PV6vc9Xq9z1er3PV6&#10;vc9Xq9z1er3PV6vc9Xqoc/HjdRl30pxk+8fUb0zIHwEeJ3/jyhr1Xx8v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Lj6xf+rReqn/AIKGZf8Ay2VHNV6teb/hIT/2bXzv/wCFLxn/AMsGA8qmvV//&#10;0t7HrH/zqLNX/enxP/ylk5qvVU7/AMJ2/wDszZ0V/wC8bMP/ALEWJ80K9V1P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tMnCP8AtMXxT/vRp/7AkHG+Nbrc245Wq9z1er3PV6vc9Xq9z1er3PV6&#10;vc9Xq9z1er3PV6vc9Xq9z1er3PV6vc9Xq9z1er3PV6vc9Xq9z1er3PV6vc9Xq9z1er3PV6vc9Xq9&#10;z1er3PV6vc9Xq9z1er3PV6vc9Xq9z1er3PV6vc9Xq9z1er3PV6vc9Xq9z1er3PV6qEPx5/8Akm+k&#10;7/5Inpx/yrX8oa9V9/L1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i4+sX/q0Xqp/4KGZf/LZU&#10;c1Xq15v+EhP/AGbXzv8A+FLxn/ywYDyqa9X/097HrH/zqLNX/enxP/ylk5qvVU1/wnXkSX8Gros0&#10;ZuBT5iH1jMeJg/mOaFeq6z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WmThH/aYvin/ejT/2&#10;BION8a3W5txytV7nq9Xuer1e56vV7nq9Xuer1e56vV7nq9Xuer1e56vV7nq9Xuer1e56vV7nq9Xu&#10;er1e56vV7nq9Xuer1e56vV7nq9Xuer1e56vV7nq9Xuer1e56vV7nq9Xuer1e56vV7nq9Xuer1e56&#10;vV7nq9Xuer1e56vV7nq9Xuer1UEfj5TmmwL0p1IFzH6hunTW9tkxA8qa9V+/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Vffr1/DZ9PH4gOU6KLqPDUYDnLL7CfLeccGk+WxrBqlG8yKSmqkszRCSzNCx2&#10;k+8uyQLIuiJr1Vv9KvxEvUz+HF1Cwv0r/jErHV5exCZaLKvWbD6dlwjEh/uNPmKNRbD63aPekNlN&#10;izho1aqesxXq2FsMxPDcbw2nxnBqiKro6uJJoJ4ZFkiljkUMkkciEq6MpBDAkEG45evVO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Rb/AFVerf09+irpFXdb/UlmSmy5gNFdUaU7p6qYqWSloqZLy1FQ9jtRATYFmsisw1Xq&#10;ozoelfrY/HIrYc0eouLFuhnpYkdJ6DJ8Upp8y5vgBDRTY3MmtFQSizCEfaFtof8ARVQrtr1bCXSD&#10;o50s6AdOcL6RdFsAoss5awWEQUWH0EKxQxL3JsNWd2uzuxLuxLOzMSTevUJX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//W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B91V6T9N&#10;OuPT7FOlPWDA6PMmXMahanrcOr4FmgmjOtmRxoykBlYWZWAZSGAI9Xq16MT6I+tT8EHEp86+kmDF&#10;OtvphEslRieQp5mqMw5VhZi81Rl6d7tV0cdyxga5AvuFzLVimyvVd36SvWL6dfXD0ipOtnprzHT5&#10;gwWoskyodlVRz7Qz0ldSt+kp50vqrjUWZCyMrG22vUZ3m6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U969fxVsgelTNdF6bOh2BVPVr&#10;r1mNQmDZIwVt8sRddy1eMVC3SgpEX32L2cp71li3SpUmvUBXpV/Coz/1D6u0Prl/Fhxym6n9WorT&#10;YLl6Jb5XykjMHSnwyie8c9TEQLzuCN4DjzJVFQ3or1Xrct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/19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Rr6tf&#10;wps55a6u1nrm/Cxx+DpV1la8uLYUyEZazYgYvJTYxQp+jjnlNyKhFHvkuwWVvmErFeoXfQd+Kzkz&#10;1NZ0q/S56i8An6QdfsvrtxXJmMMF+aKLuaswOpb3K6lkUGRQhLhLsPMiAmbwNeq23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BxPE8NwTDajGcZqIqS&#10;jpInmnnmkWOKKONSzySSOQqIqgksSAALnnq9WvR1U/ET9TP4j3UDFPSx+DqsdJl2gmaizV1mxCnZ&#10;sIw0f7tT5djYWxCu2n3ZBdRcMgWNkqkrM16rIPQV+Gz6d/w/sqVkfTiGox7OeYCZ8yZxxqT5rGsY&#10;qXbzJZKmqe7JEZPeWFCFB95t8haRtgRXqsF5u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f/0N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RBvXj&#10;+HF6c/xA8mUmF9VqWfCc04Ewny7m3CJPlcawaqVvMjmo6xPe2CQBmia6MQGAWRUddETXqrM6ZfiC&#10;+qP8MzPmF+mL8YC2MZPxCdaHK3WjD6dhh1Z4QUuZolBNDWbR70p0Niz+YiyVR1MV6thvB8YwnMOE&#10;0uPYBVQ11DWxRz09TTyLLFNFIoeOWKRCVdHUgqwJBBuDblq9Tj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LD6tvWP6dfQ70iq+tfqVzHT5fwanukCMd9VWz7SyUlDSr+k&#10;qJ3toqjQXdyqKzDWyvVSLhfRD1q/jeYlT539XEGKdEvTEZUqMMyBBO9PmHNUKsHhqMxTx2ako5LB&#10;hAtiRbaLiOrNdterYX6VdKOmnQ7p9hfSno/gdHlvLmCwrT0WHUECwwQxjWyog1ZiSzMbszEsxLEk&#10;3r1CD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//R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UhepnTDp31nyHifS/qxglHmLLu&#10;NQNT12HYhTpPTzxtrteOQEGxAKnurAMpBAPPV6teTGPT560fwTMVquoXopgxLrP6a2lkqcW6b1NQ&#10;9RjuWonYvNVZZqZNz1NNGSWana7W+0rMz1SU2V6rrvSD60fTj66ukdN1o9NeYocdwqXbHUw/5Oso&#10;Ki12pMQpWPmU86+xhZh78bOhVjaZr1Gn5u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Uh68PxWsm+mjO1L6WvTfl+frB1+x9dmF5NwdwwpN6hlrMdql9yhpY1IkYOQ5SzHy4iZlqTXqCb&#10;0k/hS5xzD1dpPXL+KVmCDqt1mW0uFYYEJy1lNCweOlwahf3JJojYmodftgOoaUGok9Feq8jl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/9L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SD6vvwpMz0nV2p9cv&#10;4Y2YoekvW0BpMRpQlsu5qS++SlxyhQFFkmOvzCLfed7r5u2aOsV6hG9CX4rmWPURnyo9J/qly9N0&#10;d9QOBrtxDKOLOFjr9qkmtwCrY7K2mkUF1VWZwtypljXzm9Neq3jl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TZjWNYPlzCKrMGYauGgoKGKSepqamVIoYYo1LySyyuQiIiglmYgAC5Nuer1a8nUr8QL1S/&#10;icZ6xT0zfhBH+SZLw+dqHNPWjEaZjQUltJ6XLELgGtrNp0lGguGXy0aOq5WZr1Wb+g/8OP05fh95&#10;Jq8H6S0k+J5mxxvPzDmvF5PmsaxmqZjJJNW1j+9sMhLLEtkUktYyM7tsCK9R9+b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f/9P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REPXZ+HV6b/xBch02&#10;W+stBLRY/gzefgGZ8Kk+WxnBqpWDpPQ1ijcAHAZom3RsQGK71Rl0RNeqrvp369/VZ+FxnfDfTd+L&#10;ozZlyBXzpQ5X604fSuaSa+kFJmmBNzUlXt0MxvusWYzKstSK7K9Ww9gWPYHmnBKTMuWayDEcOxCG&#10;OopaqlmSaCeGRQ8csMsZKOjqQVZSQQbg25evU68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Kn6wvWt6cPQj0jqOs/qU&#10;zDFgmGIWjpKdf0lbiFRa60mH0inzKidvYPdUe/IyIGYa2V6qWMF9OvrR/Guxel6ieuKnxLo36blm&#10;jqsH6aUtQ9PjeY40YPDVZnqY9slPTuQGFMu1h+6qMqVMmtterYb6bdM+nvRzIuGdMelOC0eXsvYL&#10;AtNQ4dQU6QU8ES9ljijAUXNyT3JJJJJJ5avUuO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/9T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IvqL05yD1dyRifTTqjg1HmDL+MwPTV2H&#10;V9Ok9NURN3SWKQFWF9RpoQCLEA89Xq14sd9NHrO/Baxyr6m+gqnxDq/6dZJpKrGul1VUyVGMYAjs&#10;ZJqvK1TJvkmhQks1MdzH95ZWZqiKmyvVc/6N/W76bvXn0kg6yemzMEeMYeSsVbSOBFX4dUkXakxG&#10;kJL08y697q4G6NnQhjbbXqNlzd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qgvXV+K7l3oB1Ag9JPpPy7L1j9QWNJtocp4W+6DDQwBF&#10;bmCrUhKKnjBDsjMrlbFjDG4mFZr1IL0e/hRZi/zuU/rk/ExzFF1c64uFkoIWS+XsrJffHSYDQOBH&#10;vhbX5hkDbhvRRJvmk9Feq7rl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/1d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Ul+sf8KHG6/q3N64fw2sxx9IeukQ&#10;aSt8tLYBmdL73pMfoEUxlpmFzUKhbd77q0gSWOpFepZehf8AFdwTrr1Em9Ifq9y5J0b9QWDqFrMr&#10;4m9qbFAoP+m5erGJSsp5QC6xq7OFuUaaNGl54GvVcFy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mfMOYcAylgVZmnNVdT4ZhmHQyVNXV1cyQwQQxKXk&#10;lmmkISONFBLMxAAFybc9Xq14eoHrv9WH4qWdMS9On4SryZT6cUM70OZ+tOIUsggS2k9JlSnfY9TV&#10;BdPP023BUwAxVDUma9VpvoV/Du9N34fXT+fKfRTDpKnGsXbz8ezLibipxnGaoku9RX1jDcwLlmWN&#10;dsakkhdzMzWAivUenm6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f/W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RG/XR+Hn6bfxBencOTOuOGPDi&#10;uFMZ8CzFhrimxjB6oEMlRh9YoLJZwrNG26NyqllLKpXUTXqqqyH66PVp+FLnPDfTz+LFJLnHpjWz&#10;pQ5Z60YfSyNHqdsFHmynTe9PUldPP1LWJJnAlnTWyvVsP5czJl7OOAUWa8pV9PimF4lDHU0lZSTJ&#10;PBPDIoeOWGaMlJI3UgqykgjUHlq9T1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ijes31yemz0EdJper3qQx9MKpGLRUFDEBNiGJ1IF1pMOowQ88zEi/ZEB3SOiXYamK9&#10;VNWXvS56zfxncdouqn4hFPX9JfT5DNHV4J0ppKmSDFcbRGEkNXmuqj2SRRtYMKYbWX91YXUTS621&#10;6th7p/0+yL0pyXhvTjpnhFHgGAYNAlNQ4fQU6QU1PCn2Y4oYwFVR8Bqbk6nlq9Sw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f/X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JLPmQckdUsm4l076k4RSY9gOMQPTV2H19PHUU1RC4s0c&#10;0MoKOp9hHx789Xq138x+lX1l/gz4/WdV/wAOynruq/QCaeSrx3pPWVMk+J4MrsZJqvKdVJvlkVbk&#10;tTHc7eKzM3mw02V6rkPRh66PTZ6+elEfVz04Y8mJ00ZWLEKCdRDiOGVJB3UmI0ZJeCUEEA6o4BaN&#10;3SzG22vUb3m6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Tr64/xX8M6M9SY/R36M&#10;ctv1l9QWKqVp8uYe96LBwQB87mKtVhHSQxbgzRF1ci29oUdZDUmvUnPRl+FBieX+rEXre/EXzInW&#10;HrzOFemqJkvgeWkuXSjy9QOqxoYWOlQY1a/vIkbtI8nor1XW8t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/&#10;0N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Sr6z/AMKHEMzdV5PW5+HfmRej3XqmDPUVcCWwTMiX&#10;DvR5hoEVo5POYC9QI2a/vSJIyxtHWK9T76HvxXsP6w9S39G/rUy23Rv1BYWoWfL1e9qDGQLj53Lt&#10;azNHVQy7SyxB2cC+xplR5B4GvVcby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Yc0ZpyzkfLldnHO&#10;eI02E4ThkElTWVtZOkFPTwxqWklmmlKpGiKCWZiAB3PPV6teDO3rc9XX4tWbcR6C/hVSz5E6TUc8&#10;lDmTrPX0siGbads9HlKlfZJNPtuDUe6y3uGp/wBHLJTbXqti9Dn4fXpr/D76bSZC6C4SwrsRYT41&#10;j1e4qMXxequWapxCtYBpCWZmVFCxoWbYilmJsBFeo7fN1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//&#10;0d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RJvXD+H76a/xAumqdP+veEs1Zh7GfBsdoHFPi&#10;+EVWhWpw6tALRsGVWZG3RuVXejbVtqJr1VM5K9bHq7/CRzZh3QX8VCWfPnSOsnjoct9ZqClkdoNx&#10;2wUebaVN8kU22wFQCzNa5aoPmSRa2V6tiDK2assZ5y3Q5xyXiNNi+EYnBHU0dbRzpPT1EMiho5YZ&#10;oiySI6m4ZSQR2PLV6n/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UTj1r+vL01+gHpW3VT1FY4KJKhmhwzC6VRPieK1&#10;IA20uHUYIeaQkqCx2xpcGR0U35omK9VP2V/SJ6xvxisx0PWL8SqCs6Y9C6eeKswDpDRVUkNdiaow&#10;eCszbVR7JAToRTDY6+C07KzTV216tiDJOSMndNspYdkHp7hVJgeB4RBHTUVBQ08dPTU8MYskUMMQ&#10;VERR2AAHL16lR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//S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UmM6ZJyf1IyniGQ+oOF0mN4Ji0ElLW0FdTx1FNUQyCzxTQyhkdGHcEEc9X&#10;q13s0+kL1i/g7Zjr+sv4acFZ1N6G1M8lZmDpBW1Ms1bhquxeesylVSb5LjUmmId28VqGKtDTZXqu&#10;B9FHry9Nfr+6WDql6dscFatOVhxPCqpRBieFVJvupcRoiS8MgIYBhujfaTG7qL8tM16jj83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pn9bf4r6dM+qH+xd6E8tHrJ6ga9WUYLRvfDMBXRTW5jrlZY6eOIsCYfMRzoJHh3xs1Zr1YPRT&#10;+E++Quqg9a/r6zIOsfX6tVXTFKpL4Tl5bllo8u0LqscCxEkCfYr92jSEvJv9Feq5/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//09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//U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f//V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f/W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//9f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/0N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//0d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f/S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//T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f/U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//1d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//9b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/9f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/9D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//R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//S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VS3rz/C&#10;nyR6oM4Unqc9PmPVHSHr5l5Q+E51wZQjVBRdq0eN0y2SvpXUCNt4LhLL78QaF6kV6gO9OfX/ANf/&#10;AKsBjvoS9UmS/wDN/nDKU9NTZ4zjgNehw6vwWeEyQtgLxv8AMUuIYwv6O9gaaHz50aGoWGFfV6rv&#10;cr5Yy5knLWH5NyfQwYZhOE00FHRUdNGsUNPTwII4YYo0AVI40AVVAsAABy1ep9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SJ6k9N8i9Yen+M9LOp2FwY1l7MFHPQYjQ1Kbop6edCkkbjvqp0IIINiCCA&#10;eer1aDfUvod6i/wwPVlR/hM9SOsmOdPPSp1ox41+H5looojUiimUwz4V/MJLfIGSZoYK519wKY6p&#10;4vJlljdrZW63kPS36T/T96MekVB0Q9N2W6XLeX6EbjHApaapmKgPVVlQ95amokAG6SRi1gFFlCgO&#10;VqjFc3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/9P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AR6g+sNZ&#10;0iybT/1VoUxnNuYapMJy3hTSFBW4lMjyIJXUFo6WmiSSpqpQCY6eKV1VmCo2q9UzoH0apOiWQ/5B&#10;PWtjOOYnUTYnj2MSxhJsTxSpC/NVkignYp2rHDECVggjigjtHEgHq9Q183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r1/E5/D46bfiT+lHG/T7ncRUeLAGuy9izJufDcViRhT1At7xhe5jnQ&#10;fbiZgLOFZdETXqq4/AN/ED6lZtw/MH4X/rS8zDetXRXzMPjFa95sTwmlYQowkJ/TzUYKKZBfzqdo&#10;ZlL3lflQa9Wyjy9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/9T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UWurq&#10;LDKKbEsSmSnp6dHllllcIiIgLO7uxAVVAJJJsBqeer1FB9P2G1vWjOdR6vc2wvHT4jSyYfkujmQq&#10;1HgMjpI+IPGw3JVY3JHHUOCAyUyUkLIkqT79V6jkc3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tW/8AH+9F3U3p1mLLP4yvotQ0HU7pBJBUZhSnQn+YYNBdTUzxpYzCliZoqlT/&#10;AJSidwzBYFBoa9V5voL9Z3TL1++lnK/qd6WuI6bHKfZXUJcPLh+IQ2StoJrWO6GW+1iBvjKSAbXX&#10;lhjXqOHzd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/V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UTzrmp68dQ6P0q0H&#10;v4EsEGL52cfZbDGkdaLBG8CcXnifz194fJQ1EbhTUwsdV6jhKoUBVFgNABzderv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CxPDcOxrDqjB8Yp46qkq45IZ4JkV45I5FKvHIj&#10;AqyspIIIsQbHnq9Wmf6csQxH8Ab8YKv9JOaaiWn9OvqFnWsyzU1DkwYZiEkgip1MjkqpppmFFUEm&#10;5gelqJWAQDjeyt1ue8crV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/9b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UHnVfqTg3S&#10;Lp5inUPHYpamLDol8qlpwGnq6mV1gpKKmViA9RV1DxwwrcbpHVfHnq9SP9P3TLGenOSpqzPEsVVm&#10;7MtVJjOYqqEkxyYhUIiNDAzAMaaigjipKbcN3kQx77vuJ9XqHP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VFfjXfh10H4jnoixvp5gFMjZ7yxvxzKc5sH+fgjO+i&#10;Lm1o6+LdCQSFDmORr+WOVImvUE34A34idf67/RfT5a6oVLt1O6XvFl/M0VRcVMwjUrQYjMje8HqY&#10;o2SUtqaiKY2AIHPAzXqvO5a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//9f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UVbEk/z0eo&#10;mHBT+ky30veKqqh+5U5iq6cPSQsP3lwygm+YZSCplqqWRSJKY21XqNTzd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TI9aNFVfgifjZZX9d+V42o+i3qA&#10;kmw7OEMSkQUlbPJGcSmZVuAyTGLEkJ95z81EgC343srdbmNNU09ZTx1dJIssUqq6OjBlZWF1ZWGh&#10;BGoI45Wqz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/0N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UG/V3qHD0r6dYnng0zV9RTJHFRUSOEes&#10;rqmVKagoY3IIV6qqkjhUnQM4J0B56vVB6KdN5ulfTihyriVUMQxV2nrcVrlQoKvEqyVqrEKoISSi&#10;S1MjlEvaNNsa+6gA9XqFb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VcP4sPoYwr8Q30NZy9PPlx/wA/aEYpluoksBBjNErSUZ3toiT3ankbwilcjW3N&#10;ETXqr7/4Td+ujGPU56LZPTr1Xklj6idEJ48uYlBVXWpfD13phc0qP7weJYnpHB94NBubVxzQNerY&#10;i5a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f/0d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UW3HUHU/1CYblv8AymD9Polxas8Ukxitjkgw6AkX&#10;VjSUZnqJI2sVaeimXUA81XqMlzd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0xvVqp/Bs/H9yh6vMN/33dJvUastBmS3u08FZUTQxYnM/gvk&#10;1ZpcRZz7xEk6KLX43sNbrc545W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//S3+O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UxZozLgmTMs4jnDMs4pcOw&#10;mlqKyqmYEiOCCNpZXIAJIVFJ056vUGXQPK+N4DkEY9nCA0+Ysz1E2N4vG5BeKqrApSjZwbOKCmWK&#10;jRvGOBDzVeoaub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VK34/XopX1q/htZxwjAaT5nNWRU/rZge1byNNh0btWUyW95jU0LTIqD7Uvlmx&#10;KjlSJr1Pn4D/AK1G9b34buSs5Y/V/NZpyihyrj7M26RqvDY40hqJCdWeqo2gmdrWLu4HbnhXquN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/9P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QA9ak/rfjWV+jcfvR45W/zDEV/7FeEPFUzgg+66T1bUlLLGb7op&#10;5NCAbar1D9zd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i6JIhjkAZWBBBFwQe4I56vVpn/AIVLv+GB+Ot1o/DUxFjRZJ6nq+NZTjbS&#10;IPFG+KYdFCW0stBLU0zsLF5adFsbCzYwNbrcy45W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//1N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AX07T+tfU3Nn&#10;Ul/fp6eSHL2HMNUMWHlpK6aMnVXbEJZaeUCwPykZ1sDz1eodO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qDf8Kd+nOafT91J&#10;6A/itdJ4LY505x+kwnEHW482OOdsVwtJSouIPMjq4ZL3B89V8bGhrdbX3S3qNlbrD0zy71byPP8A&#10;M4LmjDKDFqCbT9JTVsCVMD6XHvRuDy9apd8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//1d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SSz9m2DIWRsYztUwtUphFFU1h&#10;hQgPKYY2kESE/vyEbV+JHPV6m/pflCfIXT7CcqV8q1NbS06mtqFBAqKyQmWtqiDruqKhnlb4seer&#10;1L3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V9fiqelkes38Pnql6fqSn+ZxTE8Fnq8IQC7HFMPK1+HKp7r5lTCkbEa7WYagk&#10;HRr1Vp/8JgPVQ3qB/DOw7pjjlR5uN9KcTq8vSq7XkNC5+ew2QjwRYpWp0+EB+k6FerYx5a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/9b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//9f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//Q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/9H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//S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//T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//U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SRqF8/PlG8e&#10;vy1BViT/AFfPmp/Kv/xLyXt/xE89XqV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S69dp/wAyX/Cr&#10;foFn+H9F/W3CsDVnGm418eLZcIv7SqgfQRxs7a3W6Lxyt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f/V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SZpFAzlXv7aKgH3S1f9PPV6lN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0tP+FCh/wA3X4xvo161D9H5WJYEjP7Vw3NFPUspPiLVJuPY&#10;fjxs1ut0vjla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/9b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f/9f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//Q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/9H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/9L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/9P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JqlYf1wrl9lH&#10;Qn75arnq9Sl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aV3/Ckdf8AOB+KH6O+jkfvPUYnRDaNT/vz&#10;zDQUo0+PkcbNbrdR45W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/9T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JJ2+Vz1Gi6/P0Ehb4fKTJtt/xL5lr/QOer1K3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pZ/idr/nh/4VCemXp3TfpUyxRZVqnjGu2WjxPFMcd/gfKSM/QONnbW63TOOV&#10;q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//V3+O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SLxx/ks4YFX/a+YNZQbfZ5sIq9/1fK7bf61/Dnq9S0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aXHTBf8/n/AAr3zVmWn/TUfTnCakp4hPlsr0+Ey38NKute3sNvHjfGt1uj8crV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/9b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//19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//0N/j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//9H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/0t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/9P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UHnVjLGJ5w6c&#10;4tgeAlVxQw+fhzu1ljr6ZhU0ErHXSOqjjc3BGmoI056vU/ZMzVhmesn4VnbBd4o8Yo6augEg2v5d&#10;REsqB18G2sLjwPPV6lL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ixetL1F4P6R/Sb1D9SmNFCmTcCxDEYY5DZZqpIitFTX9t&#10;RUmOIfFhzVerX8/4Sj+nTGco+jnOXq9zzvmx7rFmGeVamUXeahwp5adZSx13SYhLWFvA2U/RVNbr&#10;ag5et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//1N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Ab0ff+ruNZp6Vze7/J8Rkr6MH7T0GLs9bE4A91Y46w1dNGotZKca&#10;Dx1XqHLm6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apX/Cq71AY/F6c+nPoP6Zh6vNHWPMdNuo4Wu81Hh8sQgp2UdjUYlNTGMn&#10;QmFwOxtRVbrYx9Jvp/y/6VfTNkP045Y2tSZMwTDsK8xBYTSwQqtRUkf4qibfK3+sx5atUYTm6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/1d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AH1Ff+pPVTKvUpfco8Rdst4o32VC1jCTCp5SNWMdcgpYlto1axuNb6r1D5zd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tMXo9/1VV/4UwZh6uN/p/Tz00U3ylC/wBqBqzDJJKalCsPdLvjEtTVxMPtR066kAXb&#10;2mt1udccrV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//9b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/X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//Q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//0d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//S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//T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UTzGZP8AZ59QKZnP6PJnVGrpqSvPaPD8y+WlNQ1RJ0SHGIUSkc3AFXFShVaSrkbmq9Rw+b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phesTGcU/Hm/F5wT0IZ&#10;AqpJugnQapkxDONdTOwhrq6F/JrFSVSAXd/9ApiPeUfN1EZZON7a3W5ZhGEYXgGE0uA4HTRUdFRQ&#10;x09PTwoqRxRRqEjjjRQFVEUAKALACw45Wqce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f/U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iuo/T3KvVfImK9N8705qcKxmmkpqhFdo3CuNJIpUIeKaNrPHIhDxuFdCGUEer1Ax6cO&#10;o2asSgxXop1cqBPnnIzQU9fUFFj/AJpQzB/5Xj0UagKqV8cbiVVASKriqYEusSs2q9RnOb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VDH49n4lOM+if05UnRDoNJLV9Z+rjtgmW&#10;qWiBkq6WKdlp6jEo409/zQziGlA1aocMoYROOVJr1Dx+DD+Gxg/4afo8w7p7jUcU2f8AM5jxfN1c&#10;hDl6909yijlFy0FDGfKTXaz+bKAPNI54CK9Vt/L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/9X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FX9SHTzOJnwn1A9GqX5vO2SVqDHQq6x/zrCp9jYlgUjuQivUCNJaV2IW&#10;OrihLsIWmV9V6hu6Z9SMn9X8g4T1MyDVfOYRjNOlRTyFGRwDo0csTgPFNE4KSxuA8bqyOAykDdep&#10;d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Ar1M+o3pV6SOhGZvUV1qrxh2W8rUclXVS&#10;aGSQiyQ00CEjfPUSlYokuNzsouL35qvVrF/gz+nTqr+JH6vcw/jj+s/DzFBUVE1D01wSe7w0lNTs&#10;8C1kKuADFRruigew8ypaoqSquEY1GONbrbp5et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f/1t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//19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f//Q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f/0d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//9L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//09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/U3+O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//1d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//1t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//19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f/9D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//R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/S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/09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/9T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//V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//W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SB6rQrUdLsyQPfa+FYgpt7DTuOer1VKf8J223/g2dFTe/8Ao2YR92YsTFvq5UV6rqeW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//19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UkeoEaTZCxuGQXV6CsBHwMLg89Xqpz/wCE5DrJ+DH0YZDc&#10;eXmgfWM0YqD+fKivVd1y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//&#10;0N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w5qRZMsYlG4BVqWoB&#10;B7EGNtDz1eqlX/hNxKkn4L/RxF7oc2qfp/rVizfwPKivVeRy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//0d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CxJS+HVCKLkxuAB4+6eer1Uaf8JrJll/Bo6ToB/k582Kf/UlxJv28qK9V7HL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//S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UNf8Jo3f8A4Z06aU8i7Wgrc1odfH+sFex/jblR&#10;Xqvl5a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f/9P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Qx/wmr81PwkMj0strwYvm2PT4Y7&#10;WE/meVFeq+fl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//1N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DP8Awm1WSL8K7LlJI27y&#10;MxZwjGngMaqT/EnlRXqvm5a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f//V3+O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UM/wDCb9Gh&#10;/DLoKUsWEObM5ot/YMXm/bygr1Xzcv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/9b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Qx/&#10;wnHSOH8OmaniNxFnfOqDW9rYm9r/AFcqK9V8/L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/9f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Qx/wnR8lfQNjUEPaLqFnhLey2IXA+4jlRXqvn5a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f/Q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UL/wDCdp4z6I83wxi3ldTM9qRa1v8ATUNh9RHKivVfRy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/9H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Qz/AMJ5pCfSH1EhZSrQ9WM/IQfb81E37eVFeq+bl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//9L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Qz/AMJ8GkHpg6sU0q7Wg6xdQIzr4+fTk/meVFeq+bl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//T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UM/wDCfnzY/T71tpZbXg629Q49PhJSE/mTyor1&#10;Xzct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/U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//1d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ASIZDED7ygEj4G4H&#10;8Dz1ern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Vz/AOFcH/ZsnLf/AIULBP8Ay04xyhr1&#10;bRnL1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/1t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TLA7nMVVGT7opqUgfEvPf+A56vU9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1c/+FcH&#10;/ZsnLf8A4ULBP/LTjHKGvVtGcv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/9f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UmaSZ2zlXwH7K0VAw+lpasH+A56vUp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auf/AArg/wCzZOW//ChYJ/5acY5Q16tozl6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//Q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IigZj1IxZCTYYbhJA8Lmevufy5&#10;6vUt+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auf/CuD/s2Tlv/AMKFgn/lpxjlDXq2jOX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f/R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q5/wDCuD/s2Tlv/wAKFgn/AJacY5Q16toWmm+Zpo6i1vMV&#10;Wt7Li9uXr1Z+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/0t/j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auf/AArg/wCzZOW//ChYJ/5acY5Q16tn7DP+SbT/APLqP/lUcvXqn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//T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Vm/4V1MR+GhlIA2v1HwUH/xy42eUVXq2i8M/5JtP/wAuo/8AlUcvXqn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/1N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1Zf+Fdf/AGbQyj/4UfBf/LLjfKKr1bRmGf8AJNp/+XUf/Ko5evVO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f/9X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1Zf+Fdf/ZtDKP/AIUfBf8Ayy43yiq9W0Zhn/JNp/8Al1H/AMqjl69U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/9b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UXHLH/V3WeP/AAUMj/8AlzzP&#10;zVeox3N1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tWX/hXX/2bQyj/wCFHwX/AMsuN8oqvVtG&#10;YZ/yTaf/AJdR/wDKo5evVO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f/X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FkypIx9ZWfYr6DJeQjb2XxXNYv9duar1Gb5u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qy/wDCuv8A7NoZR/8ACj4L/wCWXG+UVXq2jMM/5JtP/wAuo/8AlUcvXqn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/0N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RVcof9Xvd&#10;Q/8AwRunn/l3zfzVeo1XN1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tWX/hXX/wBm0Mo/+FHw&#10;X/yy43yiq9W0Hl+ZqjAaKoewZ6eFjbtcoDpy9ep3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f/9H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//S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//09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//1N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f/9X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VY/4V7f8AZtfJ&#10;H/hS8G/8sGPcoqvVtF5Y/wCYaw7/ALxoP+ka8tXqfOb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//W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A6VEH8Tfrb/4T3pJ/5dc8c1XqP/zd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VY/4V7f9m18kf+FLwb/ywY9yiq9W0Xlj/mGsO/7xoP8ApGvL&#10;V6nzm6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//9f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Xf0gkQfih9dYifebIPSQgfAYjnQH+I5qvVYhzd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V&#10;Y/4V7f8AZtfJH/hS8G/8sGPcoqvVtAZIlebJmETSm7PRUrE+0mJSeXr1Kf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//Q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Vx9IiD+Kl1yAPbp90ov/48&#10;s481Xqsc5u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qqf8K95UH4buRoD9pupWEMPoXAcdB/&#10;iOUVXq2gMh/8wPg3/eDSf9IV5evUq+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//R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/0t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f/09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//9T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//1d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VUvRCZZfxievqLe8fT/pgp+n5vMLafUeV&#10;r1Wtct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1Sv+FfP/ZurIX/AIUfDP8AyxY1yiq9W0Vk&#10;P/mB8G/7waT/AKQry9epV8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//W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VO9Cv+zx3qD/8ABC6X/wDlTj/K16rYu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apX/Cvn/s3VkL/AMKPhn/lixrlFV6tn3pkzP02y87m5OGUBJPj/o6cvXqXH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/9f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Uh0NZh+M91+&#10;QE2PT7poSPC4qsbsfz5WvVbfy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VD/wCFfcxX8PTp&#10;/T2+11Ew9r/8RwPGB+3lFVutoPph/wA61y7/AN6yg/8AKdOXrVLn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//9D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/&#10;0d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//S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/9P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//U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/1d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/1t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VLvp+mK/jmeointo3T/p21/8AiMlcP28rxr1XRct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1Mf8AhYBK49BXTmEH3Wz9TMR8Rg2JgfxPKKrdbQ/Rz/nUWVf+9Phn/lLHy1aoR+b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//X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Ur+n//&#10;ALPqeob/AMJ709/6S1vK8a9V1HL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tS3/hYD/1Yh03&#10;/wDB9p//ACzYlyiq9W0X0c/51FlX/vT4Z/5Sx8tXqEfm6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//&#10;0N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f//R3+O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//S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//09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f/9T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/9X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Ug/4WCk/7EPTJb6f15T/AMtFfyiq9W0V0J/50hk3/vR4T/5RxctXqFXm6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//1t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D3pw/wC0&#10;gj1H/wDhPcjf8y8rxr1Xw8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1H/8AhYL/ANWRdMv/&#10;AAeF/wDLRXcoqvVtF9Cf+dIZN/70eE/+UcXLV6hV5u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f/9f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Q56b2Vv+FBPqQAN7dPsig/DRTyvGvVfHy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Uf/4WC/8AVkXTL/weF/8ALRXcoqvVtF9Cf+dIZN/70eE/&#10;+UcXLV6hV5u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f//Q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IemX/ALSEPUz/AOCFkT/pFFyvGvVffy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U&#10;f/4WC/8AVkXTL/weF/8ALRXcoqvVtF9Cf+dIZN/70eE/+UcXLV6hV5u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f//R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//9L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//09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" stroked="f">
                <v:fill r:id="rId11" o:title="" rotate="t" type="frame"/>
                <v:textbox>
                  <w:txbxContent>
                    <w:p w14:paraId="0CCE7F02" w14:textId="77777777" w:rsidR="00064BFD" w:rsidRDefault="00064BFD"/>
                  </w:txbxContent>
                </v:textbox>
                <w10:wrap type="square"/>
              </v:shape>
            </w:pict>
          </mc:Fallback>
        </mc:AlternateContent>
      </w:r>
    </w:p>
    <w:sectPr w:rsidR="00997EEE" w:rsidSect="00997EEE">
      <w:headerReference w:type="default" r:id="rId12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2201CC" w14:textId="77777777" w:rsidR="00AC756E" w:rsidRDefault="00AC756E" w:rsidP="001A595C">
      <w:r>
        <w:separator/>
      </w:r>
    </w:p>
  </w:endnote>
  <w:endnote w:type="continuationSeparator" w:id="0">
    <w:p w14:paraId="52F7E530" w14:textId="77777777" w:rsidR="00AC756E" w:rsidRDefault="00AC756E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044D4C" w14:textId="77777777" w:rsidR="00AC756E" w:rsidRDefault="00AC756E" w:rsidP="001A595C">
      <w:r>
        <w:separator/>
      </w:r>
    </w:p>
  </w:footnote>
  <w:footnote w:type="continuationSeparator" w:id="0">
    <w:p w14:paraId="6D705FC0" w14:textId="77777777" w:rsidR="00AC756E" w:rsidRDefault="00AC756E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FEA2AB2A9D896149925B811E9BBD3F49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4F72A4" w14:paraId="340ED3AE" w14:textId="77777777" w:rsidTr="00065A42">
          <w:trPr>
            <w:trHeight w:hRule="exact" w:val="1077"/>
          </w:trPr>
          <w:tc>
            <w:tcPr>
              <w:tcW w:w="9694" w:type="dxa"/>
            </w:tcPr>
            <w:p w14:paraId="729AB496" w14:textId="77777777" w:rsidR="004F72A4" w:rsidRDefault="004F72A4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4F72A4" w14:paraId="7E4A02B3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5D12B5128EFBDD42A91DBFC2137DFCB0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37DB9759" w14:textId="77777777" w:rsidR="004F72A4" w:rsidRPr="004F72A4" w:rsidRDefault="009029A7" w:rsidP="009029A7">
                  <w:pPr>
                    <w:pStyle w:val="Aufgabentitel"/>
                  </w:pPr>
                  <w:r>
                    <w:t>Sperrmüll</w:t>
                  </w:r>
                </w:p>
              </w:tc>
            </w:sdtContent>
          </w:sdt>
        </w:tr>
      </w:tbl>
      <w:p w14:paraId="78569744" w14:textId="77777777" w:rsidR="004F72A4" w:rsidRDefault="004F72A4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22105AB0" wp14:editId="6873CE67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56E"/>
    <w:rsid w:val="000270DE"/>
    <w:rsid w:val="00064BFD"/>
    <w:rsid w:val="00065A42"/>
    <w:rsid w:val="000F7C6D"/>
    <w:rsid w:val="001323C5"/>
    <w:rsid w:val="00133F53"/>
    <w:rsid w:val="0014041C"/>
    <w:rsid w:val="00196422"/>
    <w:rsid w:val="001A4E96"/>
    <w:rsid w:val="001A595C"/>
    <w:rsid w:val="001C070E"/>
    <w:rsid w:val="001F7512"/>
    <w:rsid w:val="001F7D17"/>
    <w:rsid w:val="00242A6E"/>
    <w:rsid w:val="00246648"/>
    <w:rsid w:val="00252110"/>
    <w:rsid w:val="00264E17"/>
    <w:rsid w:val="002A42CD"/>
    <w:rsid w:val="002B14E9"/>
    <w:rsid w:val="002C0D98"/>
    <w:rsid w:val="002C3A2C"/>
    <w:rsid w:val="002C65E1"/>
    <w:rsid w:val="002D690C"/>
    <w:rsid w:val="002E0BFC"/>
    <w:rsid w:val="002E1E94"/>
    <w:rsid w:val="002F4ACF"/>
    <w:rsid w:val="0031126E"/>
    <w:rsid w:val="00314C45"/>
    <w:rsid w:val="0033717D"/>
    <w:rsid w:val="00341855"/>
    <w:rsid w:val="00360E0A"/>
    <w:rsid w:val="0039309E"/>
    <w:rsid w:val="0039508E"/>
    <w:rsid w:val="003A3582"/>
    <w:rsid w:val="003D6EC8"/>
    <w:rsid w:val="003D7945"/>
    <w:rsid w:val="003E4DC7"/>
    <w:rsid w:val="00420E95"/>
    <w:rsid w:val="00440F1A"/>
    <w:rsid w:val="0045157A"/>
    <w:rsid w:val="0046657C"/>
    <w:rsid w:val="004705B5"/>
    <w:rsid w:val="00476F5B"/>
    <w:rsid w:val="00493C5F"/>
    <w:rsid w:val="004D45F6"/>
    <w:rsid w:val="004F72A4"/>
    <w:rsid w:val="00507E49"/>
    <w:rsid w:val="005125D0"/>
    <w:rsid w:val="005144AF"/>
    <w:rsid w:val="00534E52"/>
    <w:rsid w:val="0057338B"/>
    <w:rsid w:val="00574186"/>
    <w:rsid w:val="005A3389"/>
    <w:rsid w:val="005D0A54"/>
    <w:rsid w:val="005D4B3F"/>
    <w:rsid w:val="005E3492"/>
    <w:rsid w:val="005F2051"/>
    <w:rsid w:val="005F4171"/>
    <w:rsid w:val="00612A18"/>
    <w:rsid w:val="00634EB5"/>
    <w:rsid w:val="006506E4"/>
    <w:rsid w:val="0066708D"/>
    <w:rsid w:val="006F0A41"/>
    <w:rsid w:val="0071046B"/>
    <w:rsid w:val="00712A95"/>
    <w:rsid w:val="00727C0F"/>
    <w:rsid w:val="0078791D"/>
    <w:rsid w:val="007A3664"/>
    <w:rsid w:val="007E68BE"/>
    <w:rsid w:val="008955E7"/>
    <w:rsid w:val="008B1983"/>
    <w:rsid w:val="008B2E62"/>
    <w:rsid w:val="008B4CDF"/>
    <w:rsid w:val="008D1813"/>
    <w:rsid w:val="009029A7"/>
    <w:rsid w:val="00907763"/>
    <w:rsid w:val="00956CF5"/>
    <w:rsid w:val="009616F5"/>
    <w:rsid w:val="009872A7"/>
    <w:rsid w:val="0099038C"/>
    <w:rsid w:val="00997EEE"/>
    <w:rsid w:val="009A1226"/>
    <w:rsid w:val="009C33A8"/>
    <w:rsid w:val="00A0342C"/>
    <w:rsid w:val="00A07619"/>
    <w:rsid w:val="00A10443"/>
    <w:rsid w:val="00A362E7"/>
    <w:rsid w:val="00A51178"/>
    <w:rsid w:val="00A61E53"/>
    <w:rsid w:val="00A80A8C"/>
    <w:rsid w:val="00AC28A6"/>
    <w:rsid w:val="00AC756E"/>
    <w:rsid w:val="00AE075B"/>
    <w:rsid w:val="00B50EFF"/>
    <w:rsid w:val="00B642F7"/>
    <w:rsid w:val="00BB6D2B"/>
    <w:rsid w:val="00BB7F3A"/>
    <w:rsid w:val="00BC096E"/>
    <w:rsid w:val="00BC3F1F"/>
    <w:rsid w:val="00BC63AB"/>
    <w:rsid w:val="00BC704F"/>
    <w:rsid w:val="00BD1DBD"/>
    <w:rsid w:val="00BF2755"/>
    <w:rsid w:val="00C12265"/>
    <w:rsid w:val="00C160FF"/>
    <w:rsid w:val="00C21B93"/>
    <w:rsid w:val="00C334C0"/>
    <w:rsid w:val="00C70153"/>
    <w:rsid w:val="00C94E33"/>
    <w:rsid w:val="00CA7BA0"/>
    <w:rsid w:val="00CC5874"/>
    <w:rsid w:val="00D13F51"/>
    <w:rsid w:val="00D1754A"/>
    <w:rsid w:val="00D257C5"/>
    <w:rsid w:val="00D8301B"/>
    <w:rsid w:val="00DA3F5E"/>
    <w:rsid w:val="00DB7FD0"/>
    <w:rsid w:val="00E15E2F"/>
    <w:rsid w:val="00E211AA"/>
    <w:rsid w:val="00E3172B"/>
    <w:rsid w:val="00EB2887"/>
    <w:rsid w:val="00EE06E1"/>
    <w:rsid w:val="00EF7F05"/>
    <w:rsid w:val="00F07694"/>
    <w:rsid w:val="00F150E4"/>
    <w:rsid w:val="00F179D8"/>
    <w:rsid w:val="00F61D62"/>
    <w:rsid w:val="00F64A12"/>
    <w:rsid w:val="00F66108"/>
    <w:rsid w:val="00F8606B"/>
    <w:rsid w:val="00F90AAB"/>
    <w:rsid w:val="00F91D0E"/>
    <w:rsid w:val="00FA3892"/>
    <w:rsid w:val="00FB5CC5"/>
    <w:rsid w:val="00FC2C56"/>
    <w:rsid w:val="00FD47AB"/>
    <w:rsid w:val="00FE037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3B423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A2AB2A9D896149925B811E9BBD3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D8EB5A-5210-B043-822E-D49BF1E348BB}"/>
      </w:docPartPr>
      <w:docPartBody>
        <w:p w:rsidR="00221E89" w:rsidRDefault="00221E89">
          <w:pPr>
            <w:pStyle w:val="FEA2AB2A9D896149925B811E9BBD3F49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12B5128EFBDD42A91DBFC2137DFC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DC4F45-14A4-674E-A616-238E0851BF9B}"/>
      </w:docPartPr>
      <w:docPartBody>
        <w:p w:rsidR="00221E89" w:rsidRDefault="00221E89">
          <w:pPr>
            <w:pStyle w:val="5D12B5128EFBDD42A91DBFC2137DFCB0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E89"/>
    <w:rsid w:val="0022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FEA2AB2A9D896149925B811E9BBD3F49">
    <w:name w:val="FEA2AB2A9D896149925B811E9BBD3F49"/>
  </w:style>
  <w:style w:type="paragraph" w:customStyle="1" w:styleId="5D12B5128EFBDD42A91DBFC2137DFCB0">
    <w:name w:val="5D12B5128EFBDD42A91DBFC2137DFCB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FEA2AB2A9D896149925B811E9BBD3F49">
    <w:name w:val="FEA2AB2A9D896149925B811E9BBD3F49"/>
  </w:style>
  <w:style w:type="paragraph" w:customStyle="1" w:styleId="5D12B5128EFBDD42A91DBFC2137DFCB0">
    <w:name w:val="5D12B5128EFBDD42A91DBFC2137DFC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2</Pages>
  <Words>201</Words>
  <Characters>1273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19</cp:revision>
  <cp:lastPrinted>2015-11-24T11:04:00Z</cp:lastPrinted>
  <dcterms:created xsi:type="dcterms:W3CDTF">2016-02-03T12:15:00Z</dcterms:created>
  <dcterms:modified xsi:type="dcterms:W3CDTF">2016-02-10T15:55:00Z</dcterms:modified>
</cp:coreProperties>
</file>