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4E0C7A" w14:textId="77777777" w:rsidR="00065A42" w:rsidRDefault="00A61E53" w:rsidP="00F179D8">
      <w:pPr>
        <w:pStyle w:val="Aufgabennummer"/>
        <w:framePr w:wrap="around"/>
      </w:pPr>
      <w:r w:rsidRPr="00F179D8">
        <w:t>Aufgabe</w:t>
      </w:r>
      <w:r>
        <w:t xml:space="preserve"> 1</w:t>
      </w:r>
      <w:r w:rsidR="002F11F8">
        <w:t xml:space="preserve"> // </w:t>
      </w:r>
      <w:proofErr w:type="spellStart"/>
      <w:r w:rsidR="002F11F8">
        <w:t>Kärtchentisch</w:t>
      </w:r>
      <w:proofErr w:type="spellEnd"/>
    </w:p>
    <w:p w14:paraId="014173E6" w14:textId="77777777" w:rsidR="002F11F8" w:rsidRDefault="002F11F8" w:rsidP="002F11F8">
      <w:pPr>
        <w:pStyle w:val="Headline"/>
      </w:pPr>
      <w:r w:rsidRPr="002F11F8">
        <w:t>Was passiert in der Abfallsortieranlage?</w:t>
      </w:r>
    </w:p>
    <w:p w14:paraId="4707EE49" w14:textId="77777777" w:rsidR="00750D73" w:rsidRDefault="00750D73" w:rsidP="00750D73">
      <w:pPr>
        <w:pStyle w:val="Text"/>
      </w:pPr>
      <w:r>
        <w:t>Das angelieferte Material wird mit Lkw zur Anlage gebracht und dort in einem Lager abgeladen. Wenn dabei</w:t>
      </w:r>
    </w:p>
    <w:p w14:paraId="164D350C" w14:textId="77777777" w:rsidR="00750D73" w:rsidRDefault="00750D73" w:rsidP="00750D73">
      <w:pPr>
        <w:pStyle w:val="Text"/>
      </w:pPr>
      <w:r>
        <w:t>etwas auffällt, das gar nicht in die Gelbe Tonne oder den Gelben Sack gehört und gefährlich ist, wird es direkt aussortiert. Das sind zum Beispiel Gasflaschen</w:t>
      </w:r>
      <w:proofErr w:type="gramStart"/>
      <w:r>
        <w:t>, Farbeimer</w:t>
      </w:r>
      <w:proofErr w:type="gramEnd"/>
      <w:r>
        <w:t xml:space="preserve"> oder Elektrogeräte. Aus dem Lager wird das Material dann in einen Bunker geladen. Hier befindet sich eine Walze mit Messern, die </w:t>
      </w:r>
      <w:proofErr w:type="spellStart"/>
      <w:r>
        <w:t>die</w:t>
      </w:r>
      <w:proofErr w:type="spellEnd"/>
      <w:r>
        <w:t xml:space="preserve"> Säcke auf-schneiden.</w:t>
      </w:r>
    </w:p>
    <w:p w14:paraId="2AF8DA16" w14:textId="77777777" w:rsidR="00750D73" w:rsidRDefault="00750D73" w:rsidP="00750D73">
      <w:pPr>
        <w:pStyle w:val="Text"/>
      </w:pPr>
    </w:p>
    <w:p w14:paraId="27D357D5" w14:textId="77777777" w:rsidR="00750D73" w:rsidRDefault="00750D73" w:rsidP="00750D73">
      <w:pPr>
        <w:pStyle w:val="Text"/>
      </w:pPr>
      <w:r>
        <w:t xml:space="preserve">Von nun an </w:t>
      </w:r>
      <w:proofErr w:type="spellStart"/>
      <w:r>
        <w:t>übernehmen</w:t>
      </w:r>
      <w:proofErr w:type="spellEnd"/>
      <w:r>
        <w:t xml:space="preserve"> die Maschinen das Sortieren. Jede Sortiermaschine arbeitet anders und nutzt ein</w:t>
      </w:r>
    </w:p>
    <w:p w14:paraId="71DD580C" w14:textId="77777777" w:rsidR="00750D73" w:rsidRDefault="00750D73" w:rsidP="00750D73">
      <w:pPr>
        <w:pStyle w:val="Text"/>
      </w:pPr>
      <w:r>
        <w:t>bestimmtes Trennverfahren aus. Den Anfang machen riesige Siebe. Das sind entweder Trommeln, die sich</w:t>
      </w:r>
    </w:p>
    <w:p w14:paraId="5387C41C" w14:textId="77777777" w:rsidR="00750D73" w:rsidRDefault="00750D73" w:rsidP="00750D73">
      <w:pPr>
        <w:pStyle w:val="Text"/>
      </w:pPr>
      <w:r>
        <w:t>drehen, oder Siebbleche, die hin</w:t>
      </w:r>
      <w:r w:rsidR="001445DA">
        <w:t>- und her</w:t>
      </w:r>
      <w:r>
        <w:t>schwingen. Durch die Löcher fällt was klein genug ist. Wenn das</w:t>
      </w:r>
    </w:p>
    <w:p w14:paraId="1A7B5AD6" w14:textId="77777777" w:rsidR="00750D73" w:rsidRDefault="00750D73" w:rsidP="00750D73">
      <w:pPr>
        <w:pStyle w:val="Text"/>
      </w:pPr>
      <w:r>
        <w:t>Sieb zum Beispiel Löcher so groß wie ein Fußba</w:t>
      </w:r>
      <w:r w:rsidR="005225EA">
        <w:t>ll hat</w:t>
      </w:r>
      <w:proofErr w:type="gramStart"/>
      <w:r w:rsidR="005225EA">
        <w:t>, dann</w:t>
      </w:r>
      <w:proofErr w:type="gramEnd"/>
      <w:r w:rsidR="005225EA">
        <w:t xml:space="preserve"> fallen alle </w:t>
      </w:r>
      <w:proofErr w:type="spellStart"/>
      <w:r w:rsidR="005225EA">
        <w:t>Tetrapa</w:t>
      </w:r>
      <w:r>
        <w:t>cks</w:t>
      </w:r>
      <w:proofErr w:type="spellEnd"/>
      <w:r>
        <w:t>, Kunststoffflaschen und</w:t>
      </w:r>
    </w:p>
    <w:p w14:paraId="09589677" w14:textId="77777777" w:rsidR="00750D73" w:rsidRDefault="00750D73" w:rsidP="00750D73">
      <w:pPr>
        <w:pStyle w:val="Text"/>
      </w:pPr>
      <w:r>
        <w:t>Getränkedosen durch. Große Folien</w:t>
      </w:r>
      <w:r w:rsidR="005225EA">
        <w:t>, wie zum Beispiel der G</w:t>
      </w:r>
      <w:r>
        <w:t>elbe Sack selbst</w:t>
      </w:r>
      <w:proofErr w:type="gramStart"/>
      <w:r>
        <w:t>, bleiben</w:t>
      </w:r>
      <w:proofErr w:type="gramEnd"/>
      <w:r>
        <w:t xml:space="preserve"> auf dem Sieb und</w:t>
      </w:r>
    </w:p>
    <w:p w14:paraId="26911B17" w14:textId="77777777" w:rsidR="00750D73" w:rsidRDefault="00750D73" w:rsidP="00750D73">
      <w:pPr>
        <w:pStyle w:val="Text"/>
      </w:pPr>
      <w:r>
        <w:t>können danach viel einfacher aussortiert werden.</w:t>
      </w:r>
      <w:r w:rsidR="008C71B9">
        <w:t xml:space="preserve"> </w:t>
      </w:r>
    </w:p>
    <w:p w14:paraId="27C8FC40" w14:textId="77777777" w:rsidR="008C71B9" w:rsidRDefault="008C71B9" w:rsidP="00750D73">
      <w:pPr>
        <w:pStyle w:val="Text"/>
      </w:pPr>
    </w:p>
    <w:p w14:paraId="6481F43F" w14:textId="77777777" w:rsidR="009C33A8" w:rsidRDefault="00750D73" w:rsidP="009C33A8">
      <w:pPr>
        <w:pStyle w:val="Text"/>
      </w:pPr>
      <w:r>
        <w:t>Im Anschluss werden folgende Sortiermaschinen eingesetzt:</w:t>
      </w:r>
    </w:p>
    <w:p w14:paraId="6883FC49" w14:textId="77777777" w:rsidR="00144247" w:rsidRPr="009C33A8" w:rsidRDefault="00144247" w:rsidP="009C33A8">
      <w:pPr>
        <w:pStyle w:val="Text"/>
      </w:pPr>
    </w:p>
    <w:p w14:paraId="2A726FD6" w14:textId="77777777" w:rsidR="008C71B9" w:rsidRDefault="008C71B9" w:rsidP="008C71B9">
      <w:pPr>
        <w:pStyle w:val="Subline"/>
      </w:pPr>
      <w:r>
        <w:t>1. Magnete</w:t>
      </w:r>
    </w:p>
    <w:p w14:paraId="03392D21" w14:textId="77777777" w:rsidR="008C71B9" w:rsidRDefault="008C71B9" w:rsidP="008C71B9">
      <w:pPr>
        <w:pStyle w:val="Text"/>
      </w:pPr>
      <w:r>
        <w:t xml:space="preserve">Mit Magneten, die </w:t>
      </w:r>
      <w:proofErr w:type="spellStart"/>
      <w:r>
        <w:t>über</w:t>
      </w:r>
      <w:proofErr w:type="spellEnd"/>
      <w:r>
        <w:t xml:space="preserve"> einem Förderband hängen, sortiert man alles aus, was magnetisch ist, zum Beispiel</w:t>
      </w:r>
    </w:p>
    <w:p w14:paraId="4384E9EF" w14:textId="77777777" w:rsidR="008C71B9" w:rsidRDefault="008C71B9" w:rsidP="008C71B9">
      <w:pPr>
        <w:pStyle w:val="Text"/>
      </w:pPr>
      <w:r>
        <w:t>alle Dosen aus Weißblech. Das gesamte Material fährt auf einem Förderband unter dem Magneten vorbei.</w:t>
      </w:r>
    </w:p>
    <w:p w14:paraId="5D0F5057" w14:textId="77777777" w:rsidR="008C71B9" w:rsidRDefault="008C71B9" w:rsidP="008C71B9">
      <w:pPr>
        <w:pStyle w:val="Text"/>
      </w:pPr>
      <w:r>
        <w:t>Die Dosen fliegen nach oben an den Magnet</w:t>
      </w:r>
      <w:r w:rsidR="008D3E52">
        <w:t>en</w:t>
      </w:r>
      <w:r>
        <w:t xml:space="preserve"> und werden dann mit einem zweiten Förderband </w:t>
      </w:r>
      <w:proofErr w:type="spellStart"/>
      <w:r>
        <w:t>abtranspor-tiert</w:t>
      </w:r>
      <w:proofErr w:type="spellEnd"/>
      <w:r>
        <w:t>.</w:t>
      </w:r>
    </w:p>
    <w:p w14:paraId="2F89F445" w14:textId="77777777" w:rsidR="00144247" w:rsidRDefault="00144247" w:rsidP="008C71B9">
      <w:pPr>
        <w:pStyle w:val="Text"/>
      </w:pPr>
    </w:p>
    <w:p w14:paraId="5A6CCCA9" w14:textId="77777777" w:rsidR="008C71B9" w:rsidRDefault="008C71B9" w:rsidP="008C71B9">
      <w:pPr>
        <w:pStyle w:val="Subline"/>
      </w:pPr>
      <w:r>
        <w:t>2. Wirbelstromabscheider</w:t>
      </w:r>
    </w:p>
    <w:p w14:paraId="1AF4682E" w14:textId="77777777" w:rsidR="008C71B9" w:rsidRDefault="008C71B9" w:rsidP="008C71B9">
      <w:pPr>
        <w:pStyle w:val="Text"/>
      </w:pPr>
      <w:r>
        <w:t>Mit Wirbelstrom</w:t>
      </w:r>
      <w:r w:rsidR="008D3E52">
        <w:t>ab</w:t>
      </w:r>
      <w:r>
        <w:t xml:space="preserve">scheidern sortiert man anschließend alle Aluminiumdosen aus. Das </w:t>
      </w:r>
      <w:proofErr w:type="gramStart"/>
      <w:r>
        <w:t>Förderband mit den</w:t>
      </w:r>
      <w:proofErr w:type="gramEnd"/>
    </w:p>
    <w:p w14:paraId="2D4D7F0F" w14:textId="77777777" w:rsidR="008C71B9" w:rsidRDefault="008C71B9" w:rsidP="008C71B9">
      <w:pPr>
        <w:pStyle w:val="Text"/>
      </w:pPr>
      <w:r>
        <w:t xml:space="preserve">Abfällen läuft </w:t>
      </w:r>
      <w:proofErr w:type="spellStart"/>
      <w:r>
        <w:t>über</w:t>
      </w:r>
      <w:proofErr w:type="spellEnd"/>
      <w:r>
        <w:t xml:space="preserve"> eine sich drehende Trommel. Innen auf der Trommel sind ganz viele Magnete aufgeklebt.</w:t>
      </w:r>
    </w:p>
    <w:p w14:paraId="11102DD5" w14:textId="77777777" w:rsidR="008C71B9" w:rsidRDefault="008C71B9" w:rsidP="008C71B9">
      <w:pPr>
        <w:pStyle w:val="Text"/>
      </w:pPr>
      <w:r>
        <w:t>Die Trommel dreht sich ca. 3.000 Mal pro Minute. Durch die bewegten Magnete wird in den Aluminiumdosen</w:t>
      </w:r>
    </w:p>
    <w:p w14:paraId="34BAED84" w14:textId="77777777" w:rsidR="008C71B9" w:rsidRDefault="008C71B9" w:rsidP="008C71B9">
      <w:pPr>
        <w:pStyle w:val="Text"/>
      </w:pPr>
      <w:r>
        <w:t>auf dem Förderband ein Wirbelstrom erzeugt, der auch wieder ein Magnetfeld hat. Weil sich Magnete mit</w:t>
      </w:r>
    </w:p>
    <w:p w14:paraId="0236B015" w14:textId="77777777" w:rsidR="008C71B9" w:rsidRDefault="008C71B9" w:rsidP="008C71B9">
      <w:pPr>
        <w:pStyle w:val="Text"/>
      </w:pPr>
      <w:r>
        <w:t>gleichen Polen abstoßen, „springen“ jetzt die Aluminiumdosen von der Trommel weg und können so vom</w:t>
      </w:r>
    </w:p>
    <w:p w14:paraId="070DC1EA" w14:textId="77777777" w:rsidR="00F179D8" w:rsidRDefault="00144247" w:rsidP="009C33A8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8CA91" wp14:editId="79E00041">
                <wp:simplePos x="0" y="0"/>
                <wp:positionH relativeFrom="column">
                  <wp:posOffset>-6985</wp:posOffset>
                </wp:positionH>
                <wp:positionV relativeFrom="paragraph">
                  <wp:posOffset>323850</wp:posOffset>
                </wp:positionV>
                <wp:extent cx="6159500" cy="2767965"/>
                <wp:effectExtent l="0" t="0" r="12700" b="63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2767965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9D1B2" w14:textId="77777777" w:rsidR="0026492C" w:rsidRDefault="002649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-.5pt;margin-top:25.5pt;width:485pt;height:21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4wAAAAAUmdodGxvbmcAAAfl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zhCSU0EDAAAAAAKgwAAAAEA&#10;AACgAAAASAAAAeAAAIcAAAAKZwAYAAH/2P/tAAxBZG9iZV9DTQAB/+4ADkFkb2JlAGSAAAAAAf/b&#10;AIQADAgICAkIDAkJDBELCgsRFQ8MDA8VGBMTFRMTGBEMDAwMDAwRDAwMDAwMDAwMDAwMDAwMDAwM&#10;DAwMDAwMDAwMDAENCwsNDg0QDg4QFA4ODhQUDg4ODhQRDAwMDAwREQwMDAwMDBEMDAwMDAwMDAwM&#10;DAwMDAwMDAwMDAwMDAwMDAwM/8AAEQgAS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/9Df456vV7nq9Xuer1e56vV7nq9Xuer1e56vU0Yi+OQt5+FpDUKBrFIzRsT4lZRu&#10;H0KVF/8AEOer1JuLqLlyKvhwbH2fBq6ocRxQV6iLzXY+7HBNdoJ3IsdsUjsL2YA3HPV6l3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/9Hf456v&#10;V7nq9Xuer1e56vV7nq9Xuer1e56vV7nq9ULEsMw3GcPmwnGKeOrpalGjlhmjWSORGFmR0YFWUjuC&#10;LHnq9QL1vR7GcvXqujOYp8uMNRh9VEcSwg+AX5GWSOanjRb7I6OppkBsWVgLc1XqSVb15zx0zuvX&#10;rJ1ZR0Sd8cy6s2NYdbsGqKeCFcUpSbFnLUklPEv2qo2J56vUOGQ+omQOqeW4c5dM8boMw4RUFljr&#10;cNq4aqBipsyiWBmQsp0IvcHQ83XqWX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/S3+Oer1e56vV7nq9Xuer1e56vV7nq9Xuer1e56vV7nq9Xuer1e56vUWLqT6Re&#10;jnULMs/UTC4avJ+cZwobMeWat8LxKTaLRiskg/Q4jGn7sNdFUQg6+Xfmq9QQVmLevboCfMq6DDuu&#10;2W4e8lEabL+a44x4tTTMuB4pLa9ykuGDsFiY9/V6lz0c9d3pr6zZu/zW0eMy5Zz0q7pMp5npJsFx&#10;xe92iw/EFjeqiH/F1MZoToVkIIPPTXqOHzd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/9bf4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" stroked="f">
                <v:fill r:id="rId9" o:title="" rotate="t" type="frame"/>
                <v:textbox>
                  <w:txbxContent>
                    <w:p w14:paraId="78604EDC" w14:textId="77777777" w:rsidR="0026492C" w:rsidRDefault="0026492C"/>
                  </w:txbxContent>
                </v:textbox>
                <w10:wrap type="square"/>
              </v:shape>
            </w:pict>
          </mc:Fallback>
        </mc:AlternateContent>
      </w:r>
      <w:r w:rsidR="008C71B9">
        <w:t>restlichen Material getrennt werden.</w:t>
      </w:r>
    </w:p>
    <w:p w14:paraId="35D4EEE6" w14:textId="77777777" w:rsidR="0077679B" w:rsidRDefault="0077679B" w:rsidP="0077679B">
      <w:pPr>
        <w:pStyle w:val="Aufgabennummer"/>
        <w:framePr w:wrap="around"/>
      </w:pPr>
      <w:r w:rsidRPr="00F179D8">
        <w:lastRenderedPageBreak/>
        <w:t>Aufgabe</w:t>
      </w:r>
      <w:r>
        <w:t xml:space="preserve"> 1 // </w:t>
      </w:r>
      <w:proofErr w:type="spellStart"/>
      <w:r>
        <w:t>Kärtchentisch</w:t>
      </w:r>
      <w:proofErr w:type="spellEnd"/>
    </w:p>
    <w:p w14:paraId="44DDC390" w14:textId="77777777" w:rsidR="0077679B" w:rsidRDefault="0077679B" w:rsidP="0077679B">
      <w:pPr>
        <w:pStyle w:val="Subline"/>
      </w:pPr>
      <w:r>
        <w:t xml:space="preserve">3. </w:t>
      </w:r>
      <w:proofErr w:type="spellStart"/>
      <w:r>
        <w:t>Windsichter</w:t>
      </w:r>
      <w:proofErr w:type="spellEnd"/>
    </w:p>
    <w:p w14:paraId="0AA449F3" w14:textId="77777777" w:rsidR="0077679B" w:rsidRDefault="0077679B" w:rsidP="0077679B">
      <w:pPr>
        <w:pStyle w:val="Text"/>
      </w:pPr>
      <w:proofErr w:type="spellStart"/>
      <w:r>
        <w:t>Windsichter</w:t>
      </w:r>
      <w:proofErr w:type="spellEnd"/>
      <w:r>
        <w:t xml:space="preserve"> funktionieren wie große Staubsauger, an denen man die Saugleistung genau einstellen kann.</w:t>
      </w:r>
    </w:p>
    <w:p w14:paraId="5BB5B290" w14:textId="77777777" w:rsidR="0077679B" w:rsidRDefault="0077679B" w:rsidP="0077679B">
      <w:pPr>
        <w:pStyle w:val="Text"/>
      </w:pPr>
      <w:r>
        <w:t xml:space="preserve">Ihr kennt das von eurem Staubsauger zu Hause. Auf der schwächsten Stufe kann der zwar leichte Dinge </w:t>
      </w:r>
    </w:p>
    <w:p w14:paraId="64901C7F" w14:textId="77777777" w:rsidR="0077679B" w:rsidRDefault="0077679B" w:rsidP="0077679B">
      <w:pPr>
        <w:pStyle w:val="Text"/>
      </w:pPr>
      <w:r>
        <w:t xml:space="preserve">wie Flusen einsaugen, aber nichts Schweres wie Steine oder Eisenschrauben. Der </w:t>
      </w:r>
      <w:proofErr w:type="spellStart"/>
      <w:r>
        <w:t>Windsichter</w:t>
      </w:r>
      <w:proofErr w:type="spellEnd"/>
      <w:r>
        <w:t xml:space="preserve"> wird so eingestellt, dass Kunststofffolien noch abgesaugt werden, Kunststoffflaschen oder Metalldosen aber nicht.</w:t>
      </w:r>
    </w:p>
    <w:p w14:paraId="07A21A58" w14:textId="77777777" w:rsidR="0077679B" w:rsidRDefault="0077679B" w:rsidP="0077679B">
      <w:pPr>
        <w:pStyle w:val="Text"/>
      </w:pPr>
    </w:p>
    <w:p w14:paraId="70D94C27" w14:textId="77777777" w:rsidR="0077679B" w:rsidRDefault="0077679B" w:rsidP="0077679B">
      <w:pPr>
        <w:pStyle w:val="Subline"/>
      </w:pPr>
      <w:r>
        <w:t>4. Optische Sortierapparate mit Kameras</w:t>
      </w:r>
    </w:p>
    <w:p w14:paraId="5B4B581F" w14:textId="77777777" w:rsidR="00C30172" w:rsidRDefault="00C30172" w:rsidP="00C30172">
      <w:pPr>
        <w:pStyle w:val="Text"/>
      </w:pPr>
      <w:r>
        <w:t>Bei diesen Geräten sortiert man das Material mit Hilfe von Licht: Wenn man einen Gegenstand beleuchtet,</w:t>
      </w:r>
    </w:p>
    <w:p w14:paraId="74808316" w14:textId="77777777" w:rsidR="00C30172" w:rsidRDefault="00C30172" w:rsidP="00C30172">
      <w:pPr>
        <w:pStyle w:val="Text"/>
      </w:pPr>
      <w:r>
        <w:t xml:space="preserve">wirft das Material immer einen Teil des Lichts </w:t>
      </w:r>
      <w:proofErr w:type="spellStart"/>
      <w:r>
        <w:t>zurück</w:t>
      </w:r>
      <w:proofErr w:type="spellEnd"/>
      <w:r>
        <w:t xml:space="preserve"> in die Richtung der Lichtquelle. Durch den unterschied-</w:t>
      </w:r>
      <w:proofErr w:type="spellStart"/>
      <w:r>
        <w:t>lichen</w:t>
      </w:r>
      <w:proofErr w:type="spellEnd"/>
      <w:r>
        <w:t xml:space="preserve"> Aufbau der Stoffe ist d</w:t>
      </w:r>
      <w:r w:rsidR="00553F4F">
        <w:t>as</w:t>
      </w:r>
      <w:r>
        <w:t xml:space="preserve"> </w:t>
      </w:r>
      <w:proofErr w:type="spellStart"/>
      <w:r>
        <w:t>zurückgeworfene</w:t>
      </w:r>
      <w:proofErr w:type="spellEnd"/>
      <w:r>
        <w:t xml:space="preserve"> Licht </w:t>
      </w:r>
      <w:proofErr w:type="spellStart"/>
      <w:r>
        <w:t>für</w:t>
      </w:r>
      <w:proofErr w:type="spellEnd"/>
      <w:r>
        <w:t xml:space="preserve"> jedes Material verschieden. Sensoren senden diese Informationen an einen Computer, der diese Unterschiede in Millisekunden auswertet. Dann werden </w:t>
      </w:r>
      <w:proofErr w:type="spellStart"/>
      <w:r>
        <w:t>Luftdüsen</w:t>
      </w:r>
      <w:proofErr w:type="spellEnd"/>
      <w:r>
        <w:t xml:space="preserve"> aktiviert, die </w:t>
      </w:r>
      <w:r w:rsidR="00553F4F">
        <w:t xml:space="preserve">sich </w:t>
      </w:r>
      <w:r>
        <w:t>kurz öffnen und nur die Teile, die gerade aussortiert werden sollen, vom Band blasen. Mit diesen M</w:t>
      </w:r>
      <w:r w:rsidR="00553F4F">
        <w:t xml:space="preserve">aschinen werden Papier, </w:t>
      </w:r>
      <w:proofErr w:type="spellStart"/>
      <w:r w:rsidR="00553F4F">
        <w:t>Tetrapa</w:t>
      </w:r>
      <w:r>
        <w:t>cks</w:t>
      </w:r>
      <w:proofErr w:type="spellEnd"/>
      <w:r>
        <w:t xml:space="preserve"> und die einzelnen Kunststoffsorten wie zum Beispiel PE- oder PET-Flaschen aussortiert.</w:t>
      </w:r>
    </w:p>
    <w:p w14:paraId="0131DD6E" w14:textId="77777777" w:rsidR="00C30172" w:rsidRDefault="00C30172" w:rsidP="00C30172">
      <w:pPr>
        <w:pStyle w:val="Text"/>
      </w:pPr>
    </w:p>
    <w:p w14:paraId="710870F1" w14:textId="77777777" w:rsidR="00C30172" w:rsidRDefault="00C30172" w:rsidP="00C30172">
      <w:pPr>
        <w:pStyle w:val="Text"/>
      </w:pPr>
      <w:r>
        <w:t>Die sortierten Materialien werden am Ende der Anlage wieder in Bunkern gesammelt und dann mit einer</w:t>
      </w:r>
    </w:p>
    <w:p w14:paraId="6BE1BF4A" w14:textId="77777777" w:rsidR="00C30172" w:rsidRDefault="00C30172" w:rsidP="00C30172">
      <w:pPr>
        <w:pStyle w:val="Text"/>
      </w:pPr>
      <w:r>
        <w:t xml:space="preserve">Presse </w:t>
      </w:r>
      <w:proofErr w:type="spellStart"/>
      <w:r>
        <w:t>für</w:t>
      </w:r>
      <w:proofErr w:type="spellEnd"/>
      <w:r>
        <w:t xml:space="preserve"> den Weitertransport zu Ballen gepresst.</w:t>
      </w:r>
    </w:p>
    <w:p w14:paraId="4E747B49" w14:textId="77777777" w:rsidR="00C30172" w:rsidRDefault="00C30172" w:rsidP="00174988">
      <w:pPr>
        <w:pStyle w:val="Text"/>
      </w:pPr>
    </w:p>
    <w:p w14:paraId="65AA6DAB" w14:textId="77777777" w:rsidR="00EE06E1" w:rsidRDefault="00EE06E1" w:rsidP="002E1E94">
      <w:pPr>
        <w:pStyle w:val="Text"/>
      </w:pPr>
    </w:p>
    <w:p w14:paraId="563E2444" w14:textId="77777777" w:rsidR="00C30172" w:rsidRDefault="00C30172" w:rsidP="002E1E94">
      <w:pPr>
        <w:pStyle w:val="Text"/>
      </w:pPr>
    </w:p>
    <w:tbl>
      <w:tblPr>
        <w:tblStyle w:val="WERTSTOFFPROFISAUFGABENTABELLE"/>
        <w:tblW w:w="0" w:type="auto"/>
        <w:tblInd w:w="227" w:type="dxa"/>
        <w:tblLook w:val="04A0" w:firstRow="1" w:lastRow="0" w:firstColumn="1" w:lastColumn="0" w:noHBand="0" w:noVBand="1"/>
      </w:tblPr>
      <w:tblGrid>
        <w:gridCol w:w="9694"/>
      </w:tblGrid>
      <w:tr w:rsidR="00C334C0" w14:paraId="678519C5" w14:textId="77777777" w:rsidTr="00C30172">
        <w:tc>
          <w:tcPr>
            <w:tcW w:w="9694" w:type="dxa"/>
          </w:tcPr>
          <w:p w14:paraId="29023B2B" w14:textId="77777777" w:rsidR="00C334C0" w:rsidRDefault="00C334C0" w:rsidP="00C334C0">
            <w:pPr>
              <w:pStyle w:val="Aufgabe"/>
            </w:pPr>
            <w:r w:rsidRPr="00C334C0">
              <w:t>Eure Aufgabe</w:t>
            </w:r>
          </w:p>
          <w:p w14:paraId="55A49AC4" w14:textId="77777777" w:rsidR="00C30172" w:rsidRDefault="00C30172" w:rsidP="00C30172">
            <w:pPr>
              <w:pStyle w:val="Text"/>
            </w:pPr>
            <w:r>
              <w:t>Ihr erhaltet 24 Textkärtchen. Ordnet diese auf eurem Tisch so zu einer Tabelle, dass sie Sinn ergeben.</w:t>
            </w:r>
          </w:p>
          <w:p w14:paraId="26D2293F" w14:textId="77777777" w:rsidR="00C334C0" w:rsidRDefault="00C30172" w:rsidP="00C30172">
            <w:pPr>
              <w:pStyle w:val="Text"/>
            </w:pPr>
            <w:r>
              <w:t>Nehmt dazu die Informationen aus dem obigen Text zur Hilfe.</w:t>
            </w:r>
          </w:p>
        </w:tc>
      </w:tr>
    </w:tbl>
    <w:p w14:paraId="783A8A22" w14:textId="77777777" w:rsidR="00635901" w:rsidRDefault="00635901" w:rsidP="00EE06E1">
      <w:pPr>
        <w:pStyle w:val="Text"/>
      </w:pPr>
    </w:p>
    <w:p w14:paraId="78D225F2" w14:textId="77777777" w:rsidR="00635901" w:rsidRPr="00635901" w:rsidRDefault="00635901" w:rsidP="00635901"/>
    <w:p w14:paraId="3106AED3" w14:textId="77777777" w:rsidR="00635901" w:rsidRPr="00635901" w:rsidRDefault="00635901" w:rsidP="00635901"/>
    <w:p w14:paraId="686D9C82" w14:textId="77777777" w:rsidR="00635901" w:rsidRPr="00635901" w:rsidRDefault="00635901" w:rsidP="00635901"/>
    <w:p w14:paraId="501A087C" w14:textId="77777777" w:rsidR="00565F14" w:rsidRDefault="00565F14" w:rsidP="00565F14">
      <w:pPr>
        <w:pStyle w:val="Aufgabennummer"/>
        <w:framePr w:wrap="around"/>
      </w:pPr>
      <w:r w:rsidRPr="00F179D8">
        <w:lastRenderedPageBreak/>
        <w:t>Aufgabe</w:t>
      </w:r>
      <w:r>
        <w:t xml:space="preserve"> 1 // </w:t>
      </w:r>
      <w:r w:rsidRPr="00565F14">
        <w:t xml:space="preserve">Ausschneidevorlagen </w:t>
      </w:r>
      <w:proofErr w:type="spellStart"/>
      <w:r w:rsidRPr="00565F14">
        <w:t>Kärtchentisch</w:t>
      </w:r>
      <w:proofErr w:type="spellEnd"/>
    </w:p>
    <w:p w14:paraId="11C44E0C" w14:textId="77777777" w:rsidR="00635901" w:rsidRPr="00635901" w:rsidRDefault="00E06F7D" w:rsidP="0063590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76BDD1" wp14:editId="635CCCAC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6172200" cy="8099425"/>
                <wp:effectExtent l="0" t="0" r="0" b="317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099425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FDCD0" w14:textId="77777777" w:rsidR="00E06F7D" w:rsidRDefault="00E06F7D" w:rsidP="00E06F7D"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7" type="#_x0000_t202" style="position:absolute;margin-left:0;margin-top:-8.95pt;width:486pt;height:637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A/IAAAAAAAoAAP///////wAAOEJJTQQNAAAAAAAEAAAAe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LewAAAABSZ2h0bG9uZwAAB+c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GOEJJTQQMAAAAAA3iAAAAAQAAAG4AAACgAAAB&#10;TAAAz4AAAA3GABgAAf/Y/+0ADEFkb2JlX0NNAAH/7gAOQWRvYmUAZIAAAAAB/9sAhAAMCAgICQgM&#10;CQkMEQsKCxEVDwwMDxUYExMVExMYEQwMDAwMDBEMDAwMDAwMDAwMDAwMDAwMDAwMDAwMDAwMDAwM&#10;AQ0LCw0ODRAODhAUDg4OFBQODg4OFBEMDAwMDBERDAwMDAwMEQwMDAwMDAwMDAwMDAwMDAwMDAwM&#10;DAwMDAwMDAz/wAARCACgAG4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f//Q&#10;3+Oer1e56vVXV6tvw78teoXPtP6huj+ccZ6RdYcOw9sMpM4ZeZGeaj3mRKHGMNnvS4nRrJ74jlCu&#10;rAbJFAtzUV6qo/QP1CxT8Nf1dZh9P34mbVM/VfrjiMM2E9Wqmu+YwfNcdGPIw/Bk3RRLg09GkgRK&#10;QgozvYPtemD1GFerZx5e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g2qfVH0awnqxS+jyuxCVc+4thsmZ6aiFLMY2w2Gb5OSY1ITyVY&#10;TC2wtuI1tbmq9Qk83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o&#10;N8T9UXRvKnVDDPSZjeISx54zXR1ONYbRilmaOSjoSEqJGqVQwoVPZWYMfAHmq9Qkc3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oNsd9UfRrp/1KwH0tZoxCWHOfUGG&#10;trcEpFpZnjmhwpBPWs9QiGKIohuA7At2W55qvUJPN1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SMnql6M9L+quXfTHnLEJafOHVGlx18u0q0k8kdQMFw+SuxDzJ0Qx&#10;Q+XAdw8xl3HRbnTmq9X/1djrrV6b+tU341GHerePA2PTyLo0uVHxj5mm2jGDmafEPk/l/N+Zv8sR&#10;Jv8AL8vw37tOV416jvct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qtLNHpx604n+LVlf1V0OBtJkDDOm2IZdqcW+YpgseJy4saqOl+XMoqSWhO7eIyngWvpyvGvVZb&#10;y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q1Op/px60Zm/FL6X&#10;+p3A8EafIuWcn5iwjE8UFRTKsFbWShqaAwNKKhzIP3kjZR4kcrXqsr5a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VaXXf049ac8fiY9BvUhlbA2q8lZGwfOdJjmJio&#10;plWkmxKjWGiQwvKs8nnOLAxxsF7sVHK16rLeW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XT119N/WrqN+Jf6a/URkvA2rsm9OKHqamY8SFTTItCcXy41HhwaGSVZ5&#10;fPnGweUj7e77V15WvV//1t0fq/1/6OxdVKf0vSY9AM/S4UmZlwbbJ55wn5iSh+d3bPL8v5kGO27d&#10;fwtrz1epI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pNy9fej&#10;2HZsi9NNbj0EeesRpmx6mwcrJ58mGxP8tJVhgnl7FmG2xa9/C3PV6lJ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k5U9fOj+Xs0Uvp1xrHYKfOuYYZMUw7CWWTzqi&#10;jpSFqJ0IQxhYzobsD7Aeer1KP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Juv6+9HsnZloOgGZsego845ySeqwXC3WTzqyHDwJax4yqFAIUN23MPhfnq9Sk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Uah6/9Hcg5yoOg+cMegoM3&#10;Z/pcVbL+GSLIZa8YXRyVdeYiqFB5EB3tuZdO1zpz1er/19hHrX0f6qSfjuYZ15TLuIHJSdDhgTY4&#10;KST5AYn/AFrqKv5A1W3yvmfIIk8u+7Yd1rcrxr1WD8t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qqnN3SDqnW/jN5R65UmXsQkybRdLMSwifG1pZDQx18mMmdKN6kL&#10;5aztF74QncV1tbleNeq1bl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VWdWukPVLGfxeOknWjCcvYhU5RwbJGZqCvxiOlkaipqqomBgp5qkDy0lkGqqSCfDla9VqfL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qp9Q/SDqnmX8Vr07d&#10;YMvZexCtyrlnBM9QYti0NLI9HRS1lCsdJHVVCr5cTTv7qBiCx0HK8a9Vq3L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rA9RPR/qpm/wDFW9K/VrK2XcQxDK+UKDqs&#10;uOYrT0kklJhxr8stT0QrJ1UpCaib3I95G5tBc8rxr1f/0N3Dq71O6apmGHo4+YcMGb3pkxdcDNfT&#10;/wAyOH+Y9N8+KHf8waXzwY/O2bN427t2nPV6gn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WUdTem9LEekdVmHDY811R/mcOCvX04xGSiT9C9ZHRF/PanWT3DKEKB&#10;vdJvpz1erF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so6mdN&#10;8LiPSrE8wYbTZoxT/TKLB5a6BK+ppobCaogo2cTyxRnR3VSq+JHPV6sX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yjqb03wGI9McdzDhtFmXH/02GYTPX08ddWx0&#10;vv1MlJSO4mnSBfekKKwQatYc9Xqx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pQZd6ndNcs1cvTXMmYcMw/MeZ6atOD4VU19PFW4gKOmknqzQ0sjiapFPF78vlq2x&#10;feaw156vV//Rvo625WzO3/ChDC86LhtUcGHQEUZr/l5PlhU/1vqJflzPt8vzdnvbL7tutrcrxr1W&#10;Yct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qoHOeVszzfjl5Mz&#10;jFh1U2EQ9IsUpXrhTyGmWdscZxC04XyxIV1Ck3tra3K8a9Vv3L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qE6yZWzNV/jS9Gc20uHVUuFUmQs1wT1qU8jU8UrzApH&#10;JMF8tXbwUkE+HK8a9VvfL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qB9S+Vsz4h+MH6Zs1UGHVU+F4fgPUFKqsjp5GggaXD1WJZplUpGZDooYi57X5XjXqt+5a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VS/qdytmfFPxffSHmfDMN&#10;qqnDcLw/q8K2rip5HgpvPyqyQ+fMqlIvMf3U3EbjoLnleNer/9LeZ6t4rhYwuLBTUxfOGRJvI8xf&#10;N8uzr5nl33bN2m61r6c9XqL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lbDimGJkmbBnqYhWPVLKsBkXzDGEALhL7ioOl7Wvz1epJ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pW0eKYZFk2swiWpiWrlnidITIokZV+0yoTuIHiQ&#10;Oer1JL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K3DsUwynyj&#10;iWFVFTElVUPA0ULSKJHCNdiiE7mCjvYaePPV6kl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hJyTiuF0uB4zhdVUxR1NVTyeTC0iiSTZDIz+WhO5to1NgbDvz1er/&#10;07yut3/aRthX/wAjyP8A2M6nlONeq07l6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Ux53/AOz9+SP/AAjeK/8Al+blONeq5zl6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Uz9bP+z4vRL/wnubv+k45XjXquY5a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VMfqj/7PQ+lr/wX+o3/AJbl5TjXquc5e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VPPqs/wCzzPo0/wC9f1l/&#10;9hNuU416v//U3nereH0BwePFDBH8yJUi87YvmbLO2zfbdtvra9r89XqL1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ljBQUDZFnxNoIzUrVrGJdi7whQEqHtfbfW1&#10;7c9Xq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WNFQUEmSa&#10;3EZII2qI6iJUlKKXVSNVDWuAfEc9Xq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WOGUFBNk3E8QmgjeeGSnEchRS6BmswViLgHxt356vUj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UJuR8PoKjAMbr54I3np6d/KkZFLpuikDb&#10;GIuu4aG3fnq9X//Vvk625kzEv/ChXC8pCvqRhR6ACrNF58ny5qP64VEfn+Tfy/N2e7vtutpe3K8a&#10;9VmnL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p9zpmTMUX46G&#10;S8qR19SuFy9IcUqXoxO4p2mGOMglaG+wyBdAxF7aXtyvGvVcFy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qgOs2Y8w0341PRjLFNX1MeG1OQc1zTUizuIJJEmASR4&#10;QdjMvgSLjw5XjXqt/wCW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T76mcyZiofxh/TJluir6mHDq7AeoT1NKk7rDM0WHq0bSxA7HKHVSwNj25XjXquC5a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VSfqfzJmLDfxgfSDl3Dq+pgw/E&#10;sP6vmrpY55FhqPJyqzxedEpCSeW2q7gdp1FjyvGvV//W3d+rvTvp++Lw9VXwLDzmhIUwtcYNFB8+&#10;KHe8/wAkKzZ54pvOJk8rds3+9a+vPV6gg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UxenuQKmhbqhU4Hh8mZqZv5fDi7UUJro6Rx5rUqVZTzlgaT3jGG2ltSL89X&#10;qh8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qYnT3IOI0T9ScQ&#10;wPD58xYawpKTFZKOFq2CnmsZYIapkM0cUh1ZFYK3iDz1eqH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pkfT3IGNUcnUPGcDw+rzBghEWHYnNRQyVlJHUHZUJS1To&#10;ZYVmXRwjAMNGuOer1Q+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Up8s9O+n+YZKnqBj+BYfXY9l6mqxhWJVFFBLV0Iq6eSGqFHUuhlpxPH7knlsu9fda4056vV//X&#10;2DetnVvqlH+PDhnQtMxYkMlv0MGNtgQrJv5ccS/rXUUvz5o93kmp8gCPzdu/YNt7acrxr1WF8t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qqbN3VrqjR/jP5R6J0mY&#10;sRiydWdK8SxafBFrJhh8temMmFKx6QN5TVCxe4JCu4Lpe3K8a9VrPL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qo6t9WuqGD/AIvnSPo5hWYcRpspYxkfM9dXYNFW&#10;TLQ1NVBMBBUT0obypJYxorspK+B5WvVavy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qpvUT1a6o5b/Fe9OvSTL+YsRosrZkwTPc+LYRBWTR0VbLSUKyUslVTKwima&#10;B/ejLqSp1FuVr1Ws8t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qrz1F9W+qWUvxWvSr0pyvmLEsOyxm2g6rtjeFU1ZNFR4iaHLDVFEa2mRhHOaaX34t4OxveWx5WvV&#10;/9DdO6vdCekMvUuD1KyYBSnPkeGJlxca2t8yMK8+St+RDX2+V8wTJa193jz1epE8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pjfoX0ixDMcfqMrcApZM8YfA2B0+M&#10;FW+Zjw6RvmJKRWvt8tpTuIte/jzVep85u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THP0L6R4/j9P6gMYwGlqM54BFJhmH4s6t8xT0lUQ1RBG17BJDqdOer1Pn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Y6zoX0izdjtH12zLgFLW&#10;ZvygstNg2KyKxno4q8CKsjhINgJk0a4OnNV6nzm6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ccN6E9Ic9ZrpOt+bsApa/NmRaXFFwDE5VYz0AxKjkpa8QEEAfMQjY9&#10;wdO1uer1f//R2NutXqM60Q/jW4b6To8ckHT2XoyuanwfyKfyzi4zPPh/zvneX8xu+WAj2eZstrt3&#10;a8rxr1Hi5a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VZ2afUV1&#10;nwz8W/K3pZocckjyDifTXEMw1OE+RTlJMTixY0sdUZjH54ZYRt2iQJ4lb68rxr1WY8t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qtHqh6ies2W/wAVDpd6Z8ExySDI&#10;2ZcnZixbEsKEFOUnrKSULTTmVozOpjGgCuFPiDyteqy7l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VndefUV1nyT+Jr0F9OeVsckpMl53wfOlXjeGCCnZKubDqJZq&#10;J2leMzIYXNwEdQf3gRyteqzHl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Vy9d/UZ1o6d/iZ+mn095MxyShyd1FoepzZiw1YKdkrjhOXGrMPLyyRtNH5E53jy3Td2b&#10;cNOVr1f/0tyXrB6Xei8/X+m9ZsmGSHqFDgCZPTEPm6jyxhBrJMS+W+V3/L7vmWLeZs3293dt05qv&#10;VC5u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QdVPpf6MYt1Tpv&#10;WBXYZI+fsKw6TLFNX/N1ARMMml+bkgNKH8hmMx3byhcdg1tOar1CLzd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g7xL0wdGc1dTMN9WGN4ZJLnnKtJUYLhtcKuoVIq&#10;OtIepjNMriByx7MyFh4Ec1XqETm6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B1jnpf6MZ/6jYH6os04ZJPnTp/FWUWCVoq6hEghxRBBWq1OjiGUyILAurFe6kHmq9Q&#10;i83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pKN6Xei/U/qll/1&#10;M5zwySpzj0vpccTLtYtXURpTDGaCShxDfTxuIZvNgG0eYrbO62OvNV6v/9PZc60eq3rBB+L9h/oj&#10;jqab+oU3SRc6NT/Kp8x/NhmKfDPM+Z+35XyygeX2v73fla9RvOW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XnmT1V9X8I/FCy36MaKpphkbF+n1dmmpgNMhqDiMGJ&#10;mjjdan7axiIWKdideVr1WGct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qvXqN6qur2UvxJ+nHpCwapplyXm3KmPY3iMLUyNO1XQyBKdkqD76KB3UaHmq9VhXN1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rz61eqvq/07/EQ6KelHLVT&#10;TJk/qJhWbq3GYXpkeZ5sJpFnozFOfeiCufeA+0NDyteqwzl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L6y+q3rB0q/EQ9PnpbyhU00eUuq1D1GfMEMlKkk0hwTL7&#10;11B5M596HbMbtt+0NDyter//1NvzrF6PeltR6s6X17PVYl/XSDKiZFWnE8P8u/lpxGXFvMMHk+d8&#10;z57Eb/O2bNPLv73NV6nzm6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AjX+j/pdjXqEoPXNV1OIjOOC4JNlGCnWeEYeaCeo+ed3hMJlNQJTYMJQu3TYTrzVeobub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UCWO+kHpfnLrzgXrTxWpx&#10;Fc25Mw2twChginhFC1LiDB52nhMJlaUH7JWVQPFTzVeobeb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UCObPR/0u6mdb8p+sLMFTiMeaemVNidBhMME8K0UkWMRinq&#10;jVRNC0rsqD9GUkQA9w3bmq9Q3c3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oK8W9HvS3q/14yX6t80VWJRZn6P0mZUwSGmnhSjlGPYZJh9b87E8LySFYheLZJHtbVt&#10;w05qvV//1doXrP6yuotP+KVQfh/ph2GnKk/TBc+NXmOf+YivGPTYT8uH87yPlvJUNbyt+/Xft93m&#10;pr1GT5u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RG8e9Y/UTBP&#10;xEsB9CFNh2HNlbG8kVmcJq5o5/5gtZT4iaFIUcTCAU5jFyDEX3dnA05qa9R5Ob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UR3PnrG6h5L9feQvRHhuHYdLlrOuWsaz&#10;BWVssc5roqjDpAkMcDrMIREw+0GiZvYw5qvUeLm6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b6tesfqJ0w9c/ST0a4Jh2HT5d6oYbmfEMSrJ45zWwSYNTLUUy0rpM&#10;sKq7G0m+NyR9kqdeamvUeTm6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06o+srqL0c9dPRD0gZdw7DajL/WSiz9Ji9XUxzmspjl/AnxGk+SdJliUSSnbL5kcl1+zt&#10;OvNTXq//1ttPrH6Lsu1Prno/xCTjlSMVp8jrkEYR5Efy5pzisuL/ADnnX8zzd7eXstttre/NRXqE&#10;Xm6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FpxT0YZdxz1a4X6&#10;+JMbqY8UwPLVRk1MJECGnkhqKv581TTX3iRWO0KBa2t781Feoy3N1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LVmf0ZZezt6pcr+uOpxupgxLJGD4jl6HC1gQwTx4i&#10;4d53lJ3q0fYACx8ear1GV5u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Rac+ejDLvVH1MZD9aNbjdTSYj0to8aw+mwxIEaGrXGoRTSPLKTvQwgXUKDc9+aivUZbm6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AFmr0XZd6zep/pv6xcRx&#10;ypocQ6MUebY6TDo4I2hrv6w4S+HSmaViHj8hRvXaDuOhsOaivV//19q7rL61a+m/EWovw8Rl2M01&#10;R08XqB/PPnG8wOMZmwf5D5PytpWy+Z5vm3uduz97mpr1DVzd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iiYz606/AvXDg3oCXL0clNjmUarOZxv5xg8b09caAUYpPK&#10;IZWA3+Z5oI7bT35qa9Ru+b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UUbOPrRr8kes7JvoXjy9HU0+eMBxXMT4waxlembDXCCnFL5REgk7l/MXb/hPNV6jc83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oonUr1p1/Sz1fdNPRTDl6Ot&#10;g6qUGYMRkxY1jRvRHBKcVKxrTCJhMJ77STIm3vZu3NTXqN3zd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iu599atf0X9YXST0bQZdjxCDrTR51klxVqxonw7+r2DPi&#10;ShKYRMJ/mCdhvImz7XvduamvV//Q2qusvorxSp/EbovxDRmCIUdP07XIH8k+UbzTIcamxj575rzN&#10;uza3l+X5d7jdu8OaivUN3N1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KBjPotxPHPXLg3r8TMEUdHgeUarJjYMaRjJJJUVxrxViq8wKqqDs2eWSTru8OaivUb/AJu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RQs5ei/E87+tLJnrniz&#10;BFT0mR8AxbLr4QaRmkqGxFw61C1IkCoI+xUob+0c1XqN7zd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igdTPRbifVP1g9MvWrT5gioqXpXQZhw+XCmpGeStON04plk&#10;SoEgWIQkXIKNu7Ajmor1G/5u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RWc/eivFOtHrG6ResilzBFh9N0Wo87RzYW1I0kmIf1hwV8NQx1AkVYPlyN5uj7xoNvfmor&#10;1f/R21+sfrQyxTeuKj/D3bBao4zUZJXPwxbzY/lhTDFZcI+TMX+U83eu/d9nbp35qa9Qg83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otuJ+s7LGB+rDDPQRLgtU+L&#10;45luozkmKiWMUyQU9X8gaZoj+kMjMNwYaW0781NeoyXN1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Ldmb1mZZyT6ocseh2qwWqnxXO+D4jmGDE0ljFPBFhzhHhkjP6&#10;RnfwI0HjzVeoyPN1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Lb&#10;nr1nZY6XepTInovr8FqqrFOqVHjOIUuJRyxrBSrgsIqJUmjb32MoNlK9j35qa9Rkub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UA2aPWhljoz6m+nPo7xPBaqtxLrP&#10;R5tkosRiljWCi/q9hL4jMJ4299/PQ7E29jqdOamvV//S2hes/o16i1H4pVB+IAmI4aMqQdMFyG1A&#10;ZJ/5ia849Ni3zATyfI+W8lgt/N379Nm33uaivUZPm6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bx70cdRMb/ESwH1302I4cuVsEyRWZPmoWkn/mDVlRiJrkmRBCYD&#10;TiM2JMofd2QjXmor1Hk5u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RHc+ejnqHnT195C9bmG4jh0WWslZaxrL9ZRSyTiulqMRkDwyQIsJhMSj7RaVW9inmq9R4ub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URvq16OOonU/1z9JPWVg&#10;mI4dBl3pfhuZ8PxKjnknFbPJjNMtPTNSokLQsqMLyb5EIH2Qx05qK9R5Ob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UTTqj6NeovWP109EPV/l3EcNp8v9G6LP0eL0&#10;lTJOKypOYMCfDqT5JEhaJhHKN0vmSR2X7O46c1Fer//T3AOsXq/6V0/qupfQa8GIf11nyqmeVmEE&#10;fyH8sGIS4VsM/m+b8z56k7PK27Nd99Oar1PHN1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BWu9XvSzBfUBQ+hyrgxA5yxnBZs3QSrBGaEUEFR8i6vOZRIJ/NFwoiK7&#10;ddwOnNV6hq5u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QLY56u&#10;+luTeumB+i/FoMQbN2csOrMeoJY4IzRLS4ewSdZpjKJFlJ+yojYHxYc1XqGnm6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Armr1e9LOmvWvKnpAzDBiD5q6l0+JV+E&#10;ywwRtRpFg8YqKsVUzSrJGxQ+4FjcE9yvfmq9Q1c3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oL8U9X/SvpF11yb6Ss0wYg+aOr1JmR8Dkp4I3pEGA4bJiFb85K0qvG&#10;WhNo9kb7m0O0a81Xq//U2XOtHpS6wT/i/Yf63I6am/qFD0kXJbVHzSfMfzY5inxPy/lvt+V8swPm&#10;dr+735WvUbzl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V55k9&#10;KnV/F/xQst+s6ipqY5Gwjp9XZWqZzUoKgYjPiZrI0Wm+20ZiNy/YHTla9VhnL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r16jelXq9m38Sfpx6vcGpqZsl5Sypj2C&#10;YjM1SizrV10genVKc++6kd2Gg5qvVYVzd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q8+tXpU6v9RPxEOinquy1TUz5P6d4Vm6ixmZ6lEmSbFqRYKMRQH3pQzj3iPsj&#10;U8rXqsM5a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RC+svpS6w&#10;dVfxEPT56pMoU1NJlLpTQ9RkzBNJVJHNGcby+9DQeTAfem3TCzbfsjU8rXq//9Xcp6wep/orB16p&#10;vRtJizDqHNgKZvTDflKnacHFZJhvzXzfl/LX+ZUp5fmeZ+9t2681Xqbub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UH1R6nei2FdT6b0h12Ksmf8Vw+TM1Nh3ylSVf&#10;DIZflJKj5oR/LKRMNuwyBz3C215qvUIPN1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D/EfU50Xyt1Iw70pY5irQ56zVSVGM4Zh4pKllmoqIhamU1KxmnjKH913DHwB&#10;5qvUIHN1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D7GvU70WyD&#10;1CwT0wZpxVqfOuf4qyswOhFJUutTDhaCatc1CRmCLy0NwJHUt2UE81XqEHm6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Jj/af6K9Mep2A+mnOmLNSZy6nUuNvlyhFJ&#10;UyLVjBqCStxEtURxtBB5UB3DzXTf2Tc2nNV6v//W2M+tXp46zTfjZYb6q48ClPT6LowuV2xjzYPK&#10;GL/1nnr/AJLyvM8/f8sRJu2bLabr6crxr1Hl5a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VZeafTz1lxL8XPK3qhocClkyFhvTTEMv1OLiWERx4lLixqo6UxmTzizQ&#10;nduCFbabr6crxr1Wact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qs3qj6eusmY/wAVTpb6k8EwOWoyPlvJuY8KxLFRLCI6esq5Q1PA0bSCZjINQVQqPEjla9VmXL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rL69ennrLnX8TnoH6iM&#10;r4FLV5MyVg+daXG8TWWER0k2I0Sw0SPG8glYzOLDYjAfvEDla9VmnL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TH6o/8As9D6Wv8AwX+o3/luXlONeq5zl6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U8+qz/s8z6NP+9f1l/8AYTblONer/9XeV6t4LgxoIswmkh/mAZKc&#10;VPlJ53le+/lebbfs3a7b2vra/PV6gC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SqhwXB3ydNj70kJrkqlhWpMS+cIygYxiS24ITrtva+vPV6kr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lVSYLg8+UavHJqSF62CaOOOoaJTKiN&#10;9pFkI3Kp8QDY89XqSv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VWH4Lg9VlXEMaqqSGSspXhWGdolMsYdrOI5CNyhhobEX8eer1JX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CLkvBcGrcHxfGaykhlrKKnl+XneJGki8yGRZPKc&#10;jcm9dGsRcaHnq9X/1r7Otub82L/woMwvIi4pVjA26BiuOHfMy/KGq/rfURfMmn3eV53l+5v27tul&#10;7acrxr1WWct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qoXOebs&#10;1w/jj5MyRDidWmCzdI8Uq5MPWpkFK9QuNsiztThvLMoX3Q5XcBpe3K8a9VvXL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qH6yZuzXR/jQ9GsmUmJ1cWD1mQs1T1FC&#10;lTItNLLHMBHLJAG8t3QfZYgkeB5XjXqt45a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VQvqWzdmvDfxgPTPlDDsTq6fCcSwHqDJV0UdTIlPUPDh6tE08CsI5GjOqlg&#10;Sp1FuV416reuW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U36m&#10;835swj8Xn0iZTwrFKulwrF8P6vGuo4qmVKeqMGVmkgNRCrBJfKf3k3g7TqLHleNer//X3bOrvSzp&#10;i+ZYetL5cws5xSlTBlx44fT/AMzGHeZJU/y8V+z5gUnnkyeTv8ved+3drz1eoK+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3/mt6ZVY/zxVWXMLlzdSf764Mcegp&#10;2xKKhf8ATPRR1xT5haZpPfMQcIW94i+vPV6u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3/mu6ZYsP8AO1imXcLqc1YT/oVDjMtBTviFNTT2M1PT1rIZ4oZTq6K4&#10;VvEHnq9XX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7/zW9Ms&#10;wD/Onj2XMLrsz5e/Q4Xi9RQU8tfQxVXuVUdHWOhmgSdPdkWNlDjRrjnq9XX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fMv8ASzpjmivfqdmbLmF4jmXK1NWjBcWq&#10;sPp5q7DhW00kFYKCrkQzUwqYvcl8pl8xfde4056vV//Q2FetfWTqtH+OxhnQCPMNeMkydDxjzYGK&#10;l/kTif8AWqopPnzT32fMfLgR77X2i17crxr1WB8t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qq3NvWPqrRfjLZS6EUmYa+PJlb0txLGKjBVqXFFJXx4yYErHp77DMs&#10;XuByLhdOV416rUuW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V&#10;h1Z6xdVMF/F06S9EsJzBX02UMayTmbEK/B46l1o6mqp5gsFRNADseSMaKxFx4crXqtP5a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VVvqG6x9Vcsfir+njo3l3MNfR&#10;ZUzRgmeqjF8JhqXSkrZaKhWSkkqYAdkjQP7yEj3TqOV416rUuW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WJ6h+snVbJ34qfpZ6QZVzDX4flbONB1VbHMKgqXSkxA&#10;4fllqiiNXCp2y/Lze/HuB2tqNeV416v/0d0fq/0A6Oy9VKf1QyYDAc/RYUmWVxndJ54wn5iSu+S2&#10;7/L8v5kmS+3dfxtpz1epI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pNy9Auj2I5si9S1bgMEmesOpmwGmxgtJ58eGyv8zJSBQ/l7GmO65W9/G3PV6lJ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k5U9A+j+Yc0UvqKxrAoKjOuXo&#10;ZMLw7FmaTzqejqiGqIEAcRlZDqbqT7COer1KP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Juv6BdHs45loOv+ZsBgrM45NSelwXFHaTzqOHEAIqxIwrhCJkFm3Kfh&#10;bnq9Sk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Uah6AdHc/Z&#10;yoOvGcMBgr83ZApcVXL+JyNIJaAYpRyUleIgrhD58A2NuVtO1jrz1er/0tj7rV6letkP40mHekOP&#10;GyOnUvRtc2PhHytLY4wMzT4d85815PzV/lVCeX5vlfvbN3vcrxr1Ha5a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Va2aPUn1rwv8WbK/pPocbMfT/FOm9fmOqwn5Wl&#10;IkxOHFjSR1XzJiNUpWEbdiyiM9ypOvK8a9VlPL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rY6nepLrVlj8Ufph6XcDxswZEzPk/MOL4nhfytKwnraOULTTfMPEalP&#10;LH7qSKp/eU8rXqsn5a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Va3Xb1J9a8i/iXdCPTVlXGzSZJz3hGc6zHMN+VpXFXNhlGs1C5qJImqIvKkN7RSIG7OGGnK16rKe&#10;W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Xb1z9SvWzpt+JZ6b&#10;fTnkrGzRZM6k0PUx8yYcKWlkFccIy49ZhxM8sLVEPkTnf+hkTd2fcunK16v/09x7rB6V+jc/qIpv&#10;WpJQzHP8OXkyatZ81L5P8pNbJifk/K7vK3/MsW8zbut7t7c1Xqw83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oM6r0s9HMW6uUvrHraGZs94ThkmV6arFVKIVw2ab5&#10;ySI0wbymczG+8jcBpe3NV6hM5u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QZ4p6WujubOqmF+rbGqGaTO2U6OpwXDapaqVYo6OuIeoRqcN5Tsx7MwJHhzVeoTOb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UGePelno51B6m4B6qMz0M&#10;0ucunsNdRYLUrVSpFFDiqCCtWSnVhHKXQWBYEr3Fuar1CZzd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kbN6V+jfVLqzlv1PZxoZp839LKXHky9UpVSxxwDGsPkocQ&#10;82BGEc2+AWXeDtOq2PNV6v/U2Z+tHq26tQfi4Yf6GIzR/wBRp+k652YfLH5z+aDMM+F6VG+3kfLq&#10;Pc2/a1v4crXqNjy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q/&#10;sxerTqzg/wCJrl30T0Zo/wCpWMZBrc11AanJq/5hBiZok21G+wi8oapt7635WvVYDy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iAdRPVn1Yyh+I3079HOEGj/AKnZ&#10;wytjuO4gHpy1V83QSBIPKn3gJHb7S7Tf2jmq9R/+b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X91m9WnVnpx+IL0Y9JGXDR/1S6kYXmyuxgS05ap83CKRZ6TyJt4E&#10;a7z742ncNNOVr1WA8t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oi3V/wBW3VrpN+IL0B9KeUzR/wBVOrVD1EfHhNTF6m+BYA9fQ/LTbwIv0x9/3W3Lpp35WvV//9Xb&#10;16xejfpjUeryk9fr1+KDOMGUkyGtGJqf+WHDjiMuLeeYfl/mPm/PYru8/wAvZp5e73uaivUo+b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UBVf6OumWN+o3D/XbVV2&#10;KLm7BcCmyfBSJNTjDWoaip+eeWSE05qDUiQ2DCcJt0MZOvNRXqHXm6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AXj/AKO+mWdPUDgHrZxSuxSPNWS8Mrcv0NJFNTjD&#10;5KbEGDzPURNTtO0yn7BWZFHirc1XqHTm6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AVm70ddMup3XfKHrIx6uxSHM/TCmxTD8LpaeanWgmixmIU9U1ZE9O8zuiC8Zj&#10;mjAP2gw05qK9Q683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oJ&#10;Ma9G/THrF1/yP6vczV+KQZl6OUmZo8FpqWanWhnGP4ZJh1Z8/FJTvNIY4heLypYtravvHu81Fer/&#10;1tpDrN6zc7U/4nlD+H2uE0Jy7P0zXPpxImb50Vgx2bCPlQN/k+R5S7/sbt371tOamvUYjm6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nx31lZ1wT8QTAvQZBhNC+X&#10;8byVV5xlxFjN84lVT4gaFadAH8rySg3G67r+NuamvUdjm6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ozz6yc65K9d2RfRBQ4VRTYFnbLmM5gqcQkMvzcM2HSBI4og&#10;HEXluPtblJ9hHNV6jr83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ok/Vb1lZ16X+tzpR6MsKwmhqcE6o4dmXEK6vlM3zVM+C0y1ECU4VxHtkY2fepNu1uamvUdjm6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/6l+s3O3Rv1vdFfR7g&#10;uE0NXg3WWiz3JiVdOZvmqQ5fwN8RpxShHEf6WQ7ZN6t7v2bHXmpr1f/X2zOsnoswep9eFH+IYcfm&#10;FfT5FXIAwX5VPJMRxabF/nvmd+/fuby/L2Wt726+nNRXqEzm6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FixX0XYPjnq+wr19Pj00ddgeWajJq4OKVTFJHUVnz5qzU&#10;79yupO3ZsII13eHNRXqM7zd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ix5p9GGD539VuVfXNNj01PW5IwbEsvR4StMrRVCYi4dp2qC4ZGj7BQhB9o5qvUZzm6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Fiz96LsH6peqDIHrUqcemo6&#10;zpZR43h8OFLSq8VYMahFM8kk5cNEYQLgBW3diRzUV6jO83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ovebvRZg/Wf1TdM/WPWY/NQVfRejzfHT4YlKkkdf/WHCHw2Q&#10;yzlw0Py6jetlbcdDbvzUV6v/0NrXrL615ab8Qyi/Du/q0ClR0/XqB/P/AJ83BGMTYP8Ay/5D5exH&#10;u+b53n+Ozy/3uamvUMfN1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KZjHrVlwL1sYP6ABlsSpjuU6nOf8APfn9piNPWmg+S+R+XO4Nbf5vnC32dh781Neo2fN1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Kbm/1py5H9Y2T/AEKjLYqU&#10;zxgWKZiONfPlDSnDXCfLfJeQ3m+b33+cu3/C3NV6jZc3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opnUf1qy9K/Vt039E65bFcvVWhx/ETjHz/AJRof5JAKkRij+Xb&#10;z/Pvt3ebHs72btzU16jZ83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osmefWvL0W9XfSj0aLloYkvWqjzpI2LmvMJw3+ruDPiQApPl3+Z+Zvs/ysXl/a9/7PNTXq//&#10;0dqPrL6LcdqfxJKH8QoY7TjDKfpyuQDg3y7+eZzjc2L/ADvzG7Z5exvL2bb31vbTmor1Drzd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ic416L8dxz13YL6+Y8dgjw&#10;7A8n1WTXwg07meSWorzXiqE+7YEVTt27b31vzUV6jjc3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onedPRjjud/W1kr1y0+OwU+H5Iy/i2XpcKandpqh8RcOs6Thgi&#10;LH2KlST4Hmq9RxOb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UT&#10;nqd6L8d6pesnpf60qTHYKSg6WYfmLD6jDHp3aarbGqcU0bxzBgsYhIuwKnd4W5qK9Rxub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UVLqF6Lcd6z+s3o/6xqHHaeho&#10;ei9FneOqw2Snd5a7+sOCvhsRhmDBYvIYb23Kdw0FjrzUV6v/0tt7rH6zsnU3rZpPw+mwisOP1GS1&#10;z6MU3RfJikGKS4R8qV3eb5/mLvvt27fG/NTXqXXN1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LpiXrLyfgfqnw30Fz4RWPjuN5dnzjHiStF8olNT1XyDU7KW83zS43&#10;AgbbeN+amvUYvm6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F1z&#10;J6ysn5J9TOWvQ/W4RWTY3nbCcQzDTYijRfKww4cwSSGVS3mGRz9naCPaear1GK5u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RdM7+svJ/S/wBRuR/RjieEVlTjHVGk&#10;xjEKLEImiFNTJgsIqJknVmEhaVTZNoIv3tzU16jF83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oDcy+s7J3Rr1K9PPR5jGEVlXi/WajzXJh9fC0QpqMZfwp8RqBUqz&#10;CQ+ch2psBs32rDmpr1f/09nrrP6OuqFR+KxQevlKzDP6mQdLVyI1KZ5/5l/Mjj8+LeaIfI8j5XyG&#10;C7/O379PL2+9ysV6jPct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oiOYPR51Pxr8R/L/rqpKzDVyhguRazKE9M084xFq6fETXJJHCIDAacRGxYzBt2gQjXlYr1Hu5a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REs/8Ao+6n5z/EHyB6&#10;1sKrMNTKeS8s43gFdTSzzivepxCQPA8EKwNC0Sj7ZaVWHgp5qvUe3m6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R6vejzqf1N9eXR/wBYuAVmGxZX6Y4ZmmgxWnnn&#10;nWullxmlWnpTSRJA0Lori8heVCB9kMdOVivUe7l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p6rejrqh1g9efQr1dZYrMMhyz0eouoCY1BUzzrWzHH8BfD6L5GJIH&#10;ikCSi8vmSx7V1XedOVivV//U3B+sPq56T0/qlpfQpItd/XifK6Z3UinX5L+VivlwqxqPM3ef8wp9&#10;zZbbru8Oar1OPN1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Byt&#10;9W/SjBuu9F6I6xa7+umM4PLmynK06mj/AJfBP8k4efzNwm80aJsItru8Oar1DHzd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gexr1bdKcn9bMF9G2LrW/1wzjh9Xjt&#10;AY6dWpPlaBgk/mzlwySX+yoQ39o5qvUMPN1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BzM/q36UdN+smV/SLmJa45s6k0+I12EGKnVqURYRGKir+YmMgaNth9wBG3H&#10;Qkc1XqGPm6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BtiPq56T&#10;9JOt2UPShmta45q6uUmYnwIwU6vSgYFhslfXfNTGQNF+hP6OytubQ2781Xq//9XZR60+lrrNP+MZ&#10;h3rQjw6I9PoekK5Oau+bg80YucyT4l5Hyu/z9nyzBvM27L+7e+nK8a9Rx+W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XRmX0udZcW/FQy16w6HD4myFhPTuvyxU1p&#10;qoRIuJTYoayOEUxfzmUwm+8LtB0JvyvGvVYvy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q6upPpe6yZr/ABM+mvqzwTD4pMj5Uylj+C4lWGqhWSOsrpQ9PGtMziZw&#10;w7sqlR4kc1XqsV5u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Vd&#10;HW70udZeoH4jfQ/1S5Xw+KbJnT7Cc4UWN1bVUKSQTYrSLBRKlO7iWUO4sSikL3aw5WvVYvy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iAdavS11m6ofiNenb1N5Nw&#10;6Koyf0uoepKZiqmq4I3pzjWXnocP8undxLN5k42ny1baNWsNeVr1f//W3MesHqZ6Iw9cKf0ey43b&#10;qNNgaZuTCPk6vXBhVyYd85835PyY/wBKUp5Xneb+9s2e9zVepm5u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SFqPUv0SwvqNT+kqvxvy+oOKUL5kpcK+Tqz5mFwyfK&#10;SVXzawmkXbMNvltKJD3CFdear1Lrm6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Iav9S3RPK/UDD/SzjuNeRnzNFLPjGGYZ8nVt59FRELUzfNJCaWPyz+68quf3VPNV&#10;6lzzd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kLi/qX6JZDz3g&#10;/pmzXjfyud8+RVVZgWG/J1b/ADcOGKJq5/mY4WpofKjN7SyIW7IGOnNV6l1zd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mBPUz0R6adR8F9N+dsb+Szp1MpcafLeHf&#10;J1cnzowehkrcRPzEMLU0HkQHf+mkj39o9zac1Xq//9fYr61dAOsUv43eG+qCPAag5Bi6KrllsZ3R&#10;+QMW/rRUV3yVt/meZ8sRJfbtt4305XjXqPby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qw81dAusOI/i+ZV9S1FgM8mRcO6ZYhgNTjAaPyI8Slxc1MdIQX8ze0J3a&#10;La3jfleNeqzzl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VjdU&#10;+gfWDMP4rnSv1FYLgU9RkrL2TMyYXiOLK0fk09ZVShqeBwXEhaQaiyke0jla9VnPL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rD6+9AusOcfxQOgHX/LOAz1mTsm4&#10;NnalxrFEaPyaObEKJYqNJAzhyZnFl2qfjbleNeqzzl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VtdfOgHWLP34n3pk675PwGor8o5AoOqC5gxONoxFQHFMttSUAmD&#10;OHPnzjYu1W172GvK16v/0N1rq91p6Tx59g9PUmYaEZ4koEx9cEM6/OnC/Oko/nxB9ryPmAY9/bcL&#10;c9XqD3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NzdZ+lFDiq&#10;9A6zMFDHnSuiOM0+CtOorJMPjbyHrEh+0YVl9wt2vpz1epx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TdL1n6U4JicXQ3F8wUVPnDHEbEaDB5J1FXU0tNZZ6iKE+&#10;80cZ0Yjtz1epx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TdP&#10;1n6UZWxKDotmLMFDRZszSJKjCMJlnVaqtiogJKuSniPvOsCe85HYc9Xqce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KwjrT0nyZmCHo5mvMNDh+as6U2ItgWFzzq&#10;lViAw+kkqa40sR1k+Xh9+S32V1PPV6v/0dgLrZ0x6kv+PfhnWJMvYmcop0JGENjgoKj+WjEP62VF&#10;T8ga7Z8uKryCJPJ379nvbduvK8a9Vi3L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qbzh0y6kVX41mT+rlLl7EpMqUvSnEsMmxpaGc4dHWvjTSpRyVoTyFqGj98Rlw&#10;5X3gLa8rxr1Wyct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qp3&#10;q90z6kYp+MR0g6qYZl/EqnK+F5GzRR1uMRUM70FNUzTAw089YqGCKWQaojMGbwB5WvVbFy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qm/Ub0y6kY9+LT6cOp2BZex&#10;Kty1gGB59hxPFoKGeShopKqgVKaOrq0QwwPO3uxh2UudFueV416rZOW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Vj6kOmPUnM34snpQ6k5by9ieIZdyzQdWRjGK01&#10;BUS0WHmsyu0NIK6qjQw0xqJfci8xl3t7q3OnK8a9X//S3gurmdMnLUxdPWxaiGPsiYgMMNVF84aT&#10;c8PzQpt3m+R5g2eZt27vdvfTnq9QK8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p3TOeT4MEfIM+LUaY7PKKyPDmqohVvTKBG1QtMW81og/ulwu0HS9+er1NH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d4c55PocGmyNW4tRw43XO&#10;tRTYe9VEtVNDHpJLFTlvMeND9plUgeJ56vU0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p3ps55PwvCKnJeJ4tR02M4oySUVBLVRJU1KQHdM8EDMJJVjXVyoIUam3&#10;PV6mj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LLKmdMnYNDX&#10;ZOxjFqKkxfGqapOH0M1VFHU1Yp4JJKg00DMJJvJT3n2A7V1aw56vV//TvZ63YXiZ/wCFEeFY0KaX&#10;5Men0Q+f5beV5n9calvL8y23ft1te9teV416rP8Al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U5Z1wvE3/HdyVjCU0ppE6P4rE04jbyw5x1iEL22hiNbXvbleNeq4&#10;3l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U69aMLxOX8bXori&#10;0VNK1JF0/wA2o8wjYxqzTDarOBtBPgCeV416riuW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Tl6ncLxOo/GT9MGK09NK9LT4B1EWWZY2MaF8PUKHcDapY9rnXw5Xj&#10;XquN5a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VRHqkwvE6r8Y&#10;v0d4nTU0slNS4f1i86VY2KR78qMqeY4G1dx0FyLntyvGvV//1N6jq3/zDEf/AHkJ/wAqvz1eot/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XlP8A864qP+85P+kY&#10;56vUg+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UvMP/517iH/&#10;AHkw/wAOer1IP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LzC&#10;P+YCxf8A5e0v/K/PV6kH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hYyD/wAwrmH/ALxz/wBI5Oer1f/VvO63Syf8tGWFQ7js/wBnoHbfS/8AXKpF7e3leNeq0rl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Uz53llH49eSIQx2Ho5&#10;ip230v8Az5tbcrxr1XMct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qmrrXLKPxweiUIYhD09zcSt9CfPHhyvGvVcry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qZ/VDLKv4z3pciViFbL/Ua4vobYctrjleNeq5jl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U++qqWRfxlvRtGrEK2H9ZLgHQ2ym1rj&#10;xtyvGvV//9beO6uZby6YYs3Ggpjiw2UgrfIj+YFP78nkefbzPK3+9svtvra/PV6gJ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Siiy3l2XK8ua5aCmbFIqgUyVhgQ&#10;1CwlQ5hWa28RltSoNr62vz1epO8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pRU2W8vVOWanM9TQU0mJ0sqQw1bQIZ4431eNJiN6q3iAbHx56vUne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UoqLLeXa7LlbmStoKabEaF4kpqp4Ea&#10;eFZTaRYpSN6BxowUi4789XqTv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UHdT0j6WVvVGm63VmXcNlzjRYe+E0+NtRwnEIqB5TM9HHVlfNWBpC&#10;XMYbaW1tfnq9Qi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oO&#10;8S6R9LMY6l4b1mxbLuG1ObsHpJ6GgxmWjhavpqWc3np4Kpl82OKQ6sqsAfEc9XqET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B3jXSPpZmTqLgnV7MGXcNrc1Zbi&#10;q4MJxeejhkraKKrTy6qOlqWUywrOnuyBGAYaG/PV6h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Qd5h6R9LM29QMvdV80Zdw3Ecz5SFcuCYtUUcMlZhwrofl60UV&#10;S6mSAVEXuS7CN6+61xz1er//0dmbEutPVmL8fvD/AE9R5hrlyPJ0JbH2wMTt8kcU/rZNSfPGD7Pn&#10;/LgR7++0W5XjXquS5a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VNmeOtPVmg/HhyR0Bo8w10WSq7pBieM1GCrOwo5MQjxuSBKx4fsmZYgEDd7acrxr1XJ8t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qm3rV1p6sYH+N50V6F4RmGups&#10;nY5kDNWI4hg8c7CkqaqnlYQVEsI91pIx9kntyteq5Ll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U2ep3rT1Zyt+Mx6YeimXMw11FlLNOX+oNRi+ExTstJWy0WHeZS&#10;SVEQ912hf3kJ7Hla9VyfL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pt9YXWnqzkz8Xz0d9G8qZhrsPyrnOn6pNjuFQTslLiBw/LwqaE1UQ92T5eb347/ZbUcrxr1f&#10;/9LePl9O/Rib1Cx+qyXAoj1BhwA5XTGPNn80YQas1/yXleZ5Gz5ljJu2b7m262nNV6hp5u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QLV/p26MYn1+ofVHXYFFJn7D&#10;MGly/TYuZZxJHhss5qZKURCTySrTEtuKFvDdbTmq9Q083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oFsc9O3RjMnXTA/UvjeBRVGect4dV4VhuKmWcSU9HVktUQLGs&#10;ghYSE6lkLDwI5qvUNPN1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BbNPp26MZ1615W9RWaMCiq86ZJp8RpMExRpZxJSQ4jH5NaiRpIImEyaEujEfukHmq9Q083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oFs5+nfox1C6yZM9QOcsCi&#10;rs49PFxZMu4k0s6yUK4rTfKYgI40kWJ/Pg9w+YjWGq2OvNV6v//T2kMR9TXW+D8ceg9HsWN26czd&#10;FWza+EfJ0muMjM8uHfOfNmH5wf6KoTyhN5X72zd73K8a9VtHL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qWzn6mut+E/jX5O9I+H435fT3FelWI5kqsJ+Toz5mKQ4&#10;xJSx1XzbQmrXbCAvlrKIz3KFteVr1W08t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qpfq/6mut+VvxjukHpVwLG/IyFmnI2ZsYxTC/k6RvPraOVlppvmnhNVHsA+yk&#10;qof3lPK16raOW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Ut6j&#10;fU11vyH+Ld6cfTHlTG/lMj58wPPVZjuG/J0cnzc+GUHnUT/MyQtUw+VJraKRA3Zww05WvVbTy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ql/Vd6mut/TX8VX0n+m3&#10;JON/JZK6lwdSnzJh3ydJJ862D4CK3Dj8zNC1TB5E/v8A6GSPf2k3Lpyter//1N2af0odHqj1cw+t&#10;ySmqf6+wZUOTEn+af5f+VHEGxPyzTfY835hifM7293tzVeoyXN1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LZivpQ6PYx6r8L9aNdTVJz1g+XZ8rU04qnFOMOmqmrH&#10;Rqb7DSeaxIfuBpzVeoyfN1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LZmf0odHs3eqLLHrBxqmqWzrlHCK/BMOmWqdYFpK5i1Qr049x2JOjHUc1XqMnzd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i2Z59KHR7qJ6lcjerHM1NUvnHp1&#10;R4xQ4NMlU6QJDisPkVglgHuylk+yT9k6jmq9Rk+b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UW3qP6UOj3VT1F9N/VLm+mqZM3dKkx5MAmjqnSGMY3Rihr/OgHuzbo&#10;RZd32TqOar1f/9Xa5r/V11Zpvxk6L0KRrQ/1HqOkLZ3Ymnb53+aDMcmF2FR5m3yPl1HubL7td3hy&#10;teqz/l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Vf5t9XfVnBf&#10;xfsp+iCjWh/qVjPTSvzZUFqdjWfzCDFXokCT+ZtEPlKLrsJvru8Oar1Wgc3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qsDqr6uurOTvxYOlfoxwhaH+p2ccm5ix3ED&#10;JTs1X81QSMsHlTiQKkdh7ylDf2jmq9Vn/N1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q/6++rvqz02/FE6BekLLi0Jyl1JwbOlfi5lp2aqEuEUXzFJ8vMJAsa7/tgo&#10;24aXHNV6rQOb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WB6mv&#10;V11Z6S/iXemP0n5UWhOVercPUGTHTPTs9UDgWCivoflZhIBF+mP6S6tuXQW78rXq/9bc8qfRp06q&#10;fXbT/iAPiWJDNdPkg5DWgEkH8uNAcUfFvmCnk+f8z5zFb+bs2abN3vc1Feo3nN1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KHjXoz6dY564MF9edViWJLmnA8p1OT4&#10;aFZIP5e1HPWtXNNIhhM5nEjEAiUJt7oTrzVeo3nN1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KHnL0adOs7es/JvrgxLEsSizNknAsUy/R0UUkAoJafEGLyyTo0JmM&#10;qk+6VlVfap5qvUbzm6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FD6k+jPp11P9X/TX1nY3iWJQZj6X0GPYfhtHBJAKKePGaf5eoaqR4WmZkXWPZIgB+0GGnNV6jec3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oofVv0adOusXqy6R+s&#10;DMOJYlT5g6OR5mjwmkp5IBR1Ix+gGHVZrUeFpWMcQ3ReXJHZvtbhpzUV6v/X24q31n5xpfxX6T8P&#10;lcIojgFR0tOfTihaX5wVYx6TCflQu7yvI8td99u7d425qa9Vi3N1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rozP60M44F+KZln0DwYRRPgWOdPq3OMmJs0vzaVMGJ&#10;vQrToobyvKKLuJK7r+Nuar1WL83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qunqV6z845I/Ez6a+hqiwiimwTO+U8dzDU4i7S/NQzYfIUjhiUN5RjcD3twJ9h5qvVY&#10;tzd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q6OtvrQzj0u/Ea6&#10;JeizDMIoqnBuqOE5txCtxCVpRVUz4NR/MwpAqsIysraPuBNu1uar1WL83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qun1Des/OPRv8Qf07+jvB8IoqvCOssWeZMQr5&#10;mlFTSHL+EDEacUyqwjPnOdr7wbL9mx5qa9X/0Nxeq9FOGVX4jlN+IccwSispunpyAME+UXyjGcYf&#10;F/nvm/N3B9zeX5fl2sN2/wAOaivUeHm6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dzB6KcLx78Q3APX++YJYqzAslVeTVwUUimORKivauNWarzQyspbbs8sg993hz&#10;Veo8XN1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I9nz0U4Znn1&#10;85D9dkuYJaaryPlzGMupg4pFaOpXEXLtUNUmUNGY76KI2v7RzVeo8PN1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I71Y9FOF9U/XL0n9bNRmCWiquleG5kw6LCVpFe&#10;OtGNU3yzSPUmUNEYR7wARt3a45qvUeLm6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e62+inDOs/rV6I+sqpzBLh9T0XjzdHDha0iyR4h/WHDBhrmSoMqtB8uBvFkf&#10;edDt781Fer//0dwur9bMdL+JXS/h2/1aLPU9OT1A/n/8wsFAxp8I/l/yHy+p93zfO8/x2eX+9zU1&#10;6j283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oiWYfWzFgP4je&#10;X/w/Dloyvj2R6vOf89/mG0RCnxBqD5L5H5c7923f5vni32dh781XqPbzd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iJZ/9bMeRvxBcgehA5aNU2ectYzmIY3/MNgpR&#10;hzlPlvkvl283zbX3+cm3/C3NV6j283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oiXVz1sxdKvXh0i9EbZaNc3VXDMzYiMZ/mHlCh/ktL8yYzR/Lv5/n/Z3edHs72bt&#10;zVeo9vN1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Il1z9bMfRb&#10;1wdC/Rk2WjiTdaos4SDFxiHkjDf6vYYMSINJ8u/zPzN9n+Vi8v7Xv/Z5qa9X/9LbtrPRbmKq/FQp&#10;PxClxymGE03TE5BOEeRJ8wag47Ji/wA4Jr+X5Wxtmy26+t7c1Feqwvm6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V6Zl9FmYse/E/y36/Iscpo8LwLIFbk18JMEhqJ&#10;JqjEnrhVLMDsEaq20qRe+t+ar1WF83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qvTqP6LcxZ4/Em6ceuimxymgwzI+Vccy9NhbQSGeeTEXLpOkwOxVjvqCLnw5qvVY&#10;Xzd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q9OtHoszF1S/EP6&#10;LetaixympMO6WYVmvD6nDHgkaerbGqT5aN4pQdiCI6sGBuO3NV6rC+b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Xp6gfRbmLrN6/PT76x8OxymosP6MRZ3jq8Nkgk&#10;aau/rBhIw6IwyqQkfkMN7bgdw0FjzUV6v//T3Nan1m5EpvXtT/h+PhVecy1GRTnxcRAh+RFEMVfC&#10;flifM875jzVL/Y2bf3r6c1Neo4fN1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J3jfrOyJgXrqwT0E1GFV75jxzKNTnCLEFEPySUsFa1C0Dkyed5xddwshXb+9fTmq9&#10;RxOb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UTzOnrNyJkn1sZ&#10;L9DmIYVXy5gztgGK5gpa+MQ/JxQYe5SWKbdIJfMcj3dqEe0jmq9Rw+b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UTvqZ6zsidL/WN0y9F2L4VX1GPdUaDMGIUFdCIf&#10;lKdMGp/mZ1qd0gl3SLomxGF+5A5qvUcTm6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86ves3InRz1c9IPR7jmFV9VjnWSPNEmGVsAh+UpRl/DxiNSKvfIst5Yztj2&#10;I3vfasNeamvV/9TbErvR51TqfxhKL17R1OG/1Lp+kjZGanM838x/mRzDJivmCDyfJ+W8hgN/nb9+&#10;my3vcrXqs05a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VZea/R&#10;31Txv8XDKvrqo6nDRk7BOm9flGop2nmGIGvnxV61HjhEJiMAjYAsZQ27TYRrzVeqzTm6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Vl9UfR51Tzp+Kp0u9bGE1OGrlH&#10;JeT8wYBXwSzzCvaqr5GeBoIVhMTRAH3i0qkeCnmq9VmnN1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rL68ejvqn1M/E56DesbL9ThseVemWD5yoMWhnnmWtklxii+X&#10;pTSxLC0Tqr/5QvKhA7Bu3NV6rNOb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WX6lfR51T6vfiR+mn1c5XqcNiyx0ghz/HjcNRPMlZKcewYYfRfJRJC8cgWUXl3yR7&#10;V1XcdOVr1f/V3Xp/Vr0ip/WHD6G5Hq/69T5SOdUQU3+ifysYi2F7jUbv8t8wp9zb9nW/hzVeozXN&#10;1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LLi3q16RYN6uMK9E9&#10;a9X/AF3xnLc+a6dFpr0v8vhqmo3LVG7SXzVNk29tb81XqM1zd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iy5p9WvSLJ/qqyt6OMZerGc84YPiGOYeiU26mNJQsVnMk&#10;+73HuPdWxv7ear1Ga5u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RZc+erXpF049TuQvSRmR6sZv6j0eM12DrHTb6YxYTD59X58+4eWwT7Isdx005qvUZrm6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Fl6l+rXpF0o9SXTT0qZterXNn&#10;VhMwSYCsVNvp2GB0Qr675ibcPKtCfc0O46ac1Xq//9babxD0udaZ/wAbmh9ZsWGRnp7B0YbJ74h8&#10;3T+YMXOZpcS+W+V8z5gr8swbzNmy/u7t2nK8a9VrvL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qhzj6XOtOL/AI0WT/WHQYZG+QMJ6W4jlmqrzV04dMTmxiSrjgFK&#10;ZPmGUwkHeEKDsWvpzVeq17m6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VRdXPS51pzX+MF0j9WeB4ZHLkXKmSMy4LidcaunV4qytlZqeIUzSCdwwOrKhUeJHK16rXe&#10;W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VD6iPS51p6gfix+n&#10;b1S5WwyOoyV0/wAEzzRY3Wmrp0enmxSh8iiVad5BNKJH0JjRgvdiBzVeq17m6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VReqn0udaep/4pfpU9TWTMMjqcm9MIOpC&#10;ZirGq6eN6ZsZwIUWHhKeSQTTebONp8tW2d2sNeVr1f/X3g5fUt0Sg9ScXpClxwDqLNl05sTCPlaq&#10;5wcVrYf85815PyoHzKlPL83zf3tm33uar1Drzd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gKxD1LdEsK9ReH+kyvxwR9QcUwSbMdLhPytUTJhkVQaWSq+ZEJpV2zAr&#10;saUSHuFI15qvUOvN1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A&#10;rH/Ut0Syv6gcA9LOO42IM+Zow2sxjDML+VqmM9FRsVqZvmUhNMmwj7LyKx/dU81XqHXm6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AVm71LdEsi9dso+mfNeOCkzvn&#10;umxOswLDPlapzVw4bF51a4qI4Wp4vKj1tLIhbsgY6c1XqHXm6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AVnj1LdEum/W7I3pxzrjgos6dSVxh8t4caWqkNauEUvzm&#10;IkTxQtTw+RB7/wCmkTd2Tc2nNV6v/9DZyxLoR1fl/Htw/wBS0eAVRyHF0MbLj41tX5YYr/WqWt+R&#10;LX3eb8uRJa1tp78rxr1XDct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qnjO/Qjq/iP46eSvUdRYBVSZGw/pHieB1OMhV+WjxGTGpKhKRmvu8xoiGAta3jyvGvVcPy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qeOs/Qnq/j/wCNf0Y9&#10;QeDYBVVGS8AyFmnDMRxdFX5enq6mVmggka9w8g7acrXquH5a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VPHqY6EdX83fjG+mbrxlrAKqsyflHAM/02M4rGqmno5q7D&#10;/KpI5iTcGZ9FsDryteq4fl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U8+r3oR1fzz+Lj6QOuGUcAqq/KWRafqguP4pEqmCgOJZfFLQCckgj5ib3EsDr3tyter/9He&#10;tfrL0oi6vp6f5Mw0C53kwn+fLgZqU+eOGfMGk+fFPff8v8wDHvtbcLXvz1eoS+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UGlX1l6UUPVql6DVmYaCLOldhsmMU+C&#10;tUoK2WgjlMD1iU995hWUFC9rbtOer1CX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g0xTrL0owTqnhfQ/F8w0FNnDG6OoxCgweSpRayppac2nqIYCd7xxn7TAWHjz&#10;1eoS+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UGmO9ZelGWOp&#10;mA9GMxZhoKLNmaIayowjCZqlEq62KjTzKuSmgJ3yLCnvOQPdGp56vUJf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DTMnWXpRk7qPlro/mrMNBh+ac4ivbA8KnqUS&#10;rxAYfD8xWmkhY7pRTw+/JtB2rqdOer1f/9LZIxTp31Af/hRDh3VVMCxA5XToA2FtjAop/kBXf1vm&#10;n+SNZs8gVPlESeVu37PetbXleNeq7Dl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UnZ96d9QKr/hQJkTqjTYFiEmWaboziuHzYutFOaCOrbHZZVpXqwnkrOyHcIy24&#10;rra3K8a9V2PL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pP65d&#10;O+oGJfju9DepeHYFiFRlzDenebaSrxWOineip55ZmMUE1WqGGOWQfZRmDN4A8rXquw5a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VJ3qp6d9QMa/G39KvUXBsCxCry&#10;/guXeo0WI4nDRTyUdJJUYbsp0qqpEMULTNogdgWOi3PK16rseW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Sf60enfUDMP4zPos6gYBgWIV2A5ep+rIxXEqeinlo6E&#10;1WXFhpRWVKIYoDPJ7kfmMu9vdW505XjXq//T31mzflNc1jIbYpSDHGpfnhhxqYvmzS+Z5XzIp93m&#10;+T5g279u3dpe+nPV6lF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k7Lm/KcGaYsjzYpSJjc1O1XHh7VMQqnp1bY0605bzDEG90uF230vfnq9Si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Sdqc35To8zU2S6zFKSLGayKSenoHqYl&#10;qZYo9JJY4C3mOifvMAQPE89XqUX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Ttbm/KeG5iosn4jilJT4viaTSUdDJUxJU1CQjdK0EDMJJFjGrFQQo1Nuer1KL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J3EM35TwjMGHZSxXFKSl&#10;xXFxOaGilqYkqKoQJ5k5p4WYPL5Se8+wHaNTYc9Xq//U2H8Wpan/AJaVcMrfLbyf9nR08zadu7+u&#10;c527u17a25XjXqvZ5a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VEvUKlqj/wAKNun1YI2MI6IYupfadob+sEp27u17eHK8a9V7XL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om6+0tS/wDwoL6BVaxsYk6a5yVnCnaCZmsC3YE8rxr1&#10;Xs8t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US9QqqqH/AAo26fUY&#10;kYQnohi7FNx2lv6wSjdt7Xt48rxr1Xtct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qibr7VVKf8KC+gVIsjCJ+mucmZAx2kiZrEr2JHK8a9V7PL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TDUZVyxV5hp83VWG0s&#10;uLUkTwQVr08bVEUT6vHHOV8xEbxUEA+PPV6n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DfHOj3SrM3UnA+sWYcu4fW5ryzDWU+E4vNSRvWUUVYnl1UdLUMvmRL&#10;OnuuFIDDQ89XqEj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U8epjrv1fyj+Mb6Zug+WsfqqPJ+bsAz/U4zhUbKKesmocP82kkmBFyYX1&#10;WxGvK16rh+W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QHZs9NvRTPPXPKfqUzV&#10;ga1edsjU2JUmB4mampRqSHEovJrUEEcqwSebHpeSNivdSp156vUOP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LLi3pK6RYz6uMK9bFalX/AF3wbLc+VKd1qbUv8vmqmrHDU+3WXzWNn3dtLc1XqM1z&#10;d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VY+bPWD1VwT8XXKnoZo4MPOTMa&#10;6bV+baiVqeQ14r4MVeiRUnEojEHlKCVMRbdrutpzVeqzjm6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VeHWr1pZn6W/iJ9FfRVQYLS1WF9UsKzZiFViUksi1FK2DUnzMSQxr7jCU6MW7DtzVeqw/m6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iJdXPRNF1V9eHSL1&#10;uNmU0LdKsMzNhwwb+X+aK7+dUvyxkNZ8wnkeR9rb5Mm/tde/NV6j283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URnqz616DpX66ekvolmy7JWz9VMNzLiMeLitWNKIYLS/MtG1KYWMxn+yCJE297N25qvUe&#10;bm6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KHnL1l9Osk+s/JvofxLDcSlzNnbAsUzBR1sU&#10;cBoIqfD2KSxzu0wmErEe6FiZfaw5qvUbzm6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qw82ekHqvjf4vOVPXFRyUAyXgvTWvylUI1Q4rTXz4q9ahSDyyhh8phdvMB3abf&#10;Hmq9VnnN1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rE6qekLqv&#10;nL8VzpZ60cIkoBk/JuTcw4DXpJUOtYaqvkZoDDAIyjxgH3mLgjwB5qvVZ3zd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LZivqv6PYP6r8L9F1dU1Iz1jGXZ&#10;8000ApXNOcOhqmo3dqn7CyeapATuRrzVeoyfN1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LZmf1X9Hso+qLLHo+xqpqVzrm7CK/G8OhWldoGpKFitQz1A9xGBGinU8&#10;1XqMnzd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qazl6YutuLfjV5O9XdBgwfp9hXSvEctVWKfO&#10;UoKYnNjElXHTfKGUVTXhIbzFiMY7Fr6crXqtl5a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VTXV/0xdbc0/jFdIfVbgWDCfIeVsj5mwbE8S+cpVMFbWSs1ND8q8oqZ&#10;N4P2kjZR+8w5WvVbLy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UC1f6iejGGdfqH0uV2OxR5+xPBpcwU2EGKcySYbFOaa&#10;SqEoj8kKswK7S4bx2215qvUNPN1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BbHPUT0Yy310wP00Y3jsVPnnMmHVeK4bhRinMlRR0hK1E6yLGYVEZGoZwx8Aear1DTz&#10;d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gWzT6iejGSuteVvTr&#10;mjHYqTOmdqfEavBMLaKcyVcOHR+dWukiRmJRCmpDupP7oJ5qvUNPN1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BbOfqI6MdPesmTPT9nLHYqHOPUNcWfLuGtFO0lcu&#10;FU3zeIGORI2iTyIPfPmOtxotzpzVer//0dmrEuiPVuX8fbD/AFFR5frTkaPoU2X2xsRH5MYp/WuW&#10;s+RMvbz/AJciTb/hN+V416rjuW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Thnjoj1br/x3Mk+oOiy/Wy5JoOkOJ4LUY0sRNJHiEmNyTpSPL2ErREMF9mvK8a9Vx/L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px609EereO/jcdFuv&#10;OD5franJuBZBzVh2IYwkRNLTVdTKxgp5ZOyySD7I8eVr1XHct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qnD1N9Eerea/xlPTH1vy5l+trco5UwDqBTYxi0URalopa&#10;3DvKpI55OyNM/uoPE8rXquP5a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VOPrB6I9W86/i8+j3rRlPL9biGVMk0/VJcdxSGItTYecRy8KahFTJ2T5ib3E9racrXq//&#10;0t7R+rnSyPqqnQuTMWGrnSTC/wCdrgRrIf5icN880vz4o93nGm88GPzduzeNt76c9XqET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B3U9XOllF1RpuiNZmLDYs41&#10;uHvi1PgjVkIxCWgSUwvWR0hbzWgWQFDIF2htL356vUIn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DvEurnSzB+peG9GcWzFhtNm7GKSeuoMGlrIVr6mlgNp6iClZ&#10;vNkijOjMqkDxPPV6h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Qd411c6WZb6i4J0hzBmLDaLNWZIqufCcInrIY62tipE8yqkpaZmEsywJ70hRSFGptz1eoRO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UHeYernSzKXUDL3SjNGY&#10;sNw7M+bRXNgmE1FZDHWYiKGH5itNFTOwknFPF78uwHYvvNYc9Xq//9PZBxTI2dn/AOFFWG9SFweu&#10;OXV9PzYccUFJN8kKz+uE03yhqtvkifyiH8vdu2+9a2vK8a9V2/L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pHz9kbO1R/woNyH1Fp8Hrny/T9GMVopcTWkmNGlU2P&#10;SyLTPVBfKWYodwQtuI1tbleNeq7jl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UkddMjZ2r/x5ehef6HB66bAaDp1m6mqcSjpJmpIZpZmMcMtSFMSSOPsqzAnwHK8a&#10;9V2/L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pH9VeRs7Yt+N&#10;96Us9YVg9dU4JhGXeo8ddiEVJM9LSvPhu2BKioVTFE0raIHYFjoL8rXqu45a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VJHrUyNnbHPxoPRRnbBcHrqzBsDpurQxKv&#10;gpJpKWjNTltYqcVVQimOHzpPdj3sNzaLc8rxr1f/1N945ky6uYRlFq+mGLGn+bFF58fzBp9/l+eI&#10;L+Z5W/3d9tt9L356vU9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plkzJl2LH48py19MuKSwmpSjM8YqGhDbTKsJO8xhtCwFr6X56vU9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plnzLl2lx2DK9TiFNHidVG80NI08YnkjT7ciQ&#10;k72VfEgWHjz1ep6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T&#10;LVZky7Q43S5ara+mhxGuWR6aleeNZ5ljF5GiiJ3uEGrFQbDvz1ep6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TLW5ky7huM0WXcRr6aDEMS800lLJPGk1R5K75fJ&#10;iYh5PLXVtoO0amw56vV//9XYXxb/ALSXsM/+Ryf/ANjSflONeq+Hl6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UPdQ/wDtI/6e/wDhDsX/APYgl5XjXqvh5a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VD/X/wD7SEugH/hNM5/9Jm5X&#10;jXqvg5a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VD3q8/7P0ek&#10;L/wWep3/AJa+VNeq+Hl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UPeuj/ALPj+hT/ALxusX/sMLynGvV//9b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//X2JsVxXEx/wAKTMMwUVMvyZ9OzzGDzG8rzP65TL5nl3279ul7XtpyvGvVely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qLeoOK4on/AAot6f4MlTKKN+iOLStA&#10;JG8suMflAcx32lraXtfleNeq9Ll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UW9e8UxOL/AIUBdBMIiqZVpJem2cXeESMI2ZZm2syA7SR4EjleNeq9Ll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UW+rbFcUp/x2fSRhVPUypS1GWup&#10;bSwrIwjcrhl1LoDtYqe1xpyteq9Ll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UW+uHFcTpfxufQ5hdNUyx01VTdX/ADoVkYRybMsqyeYgO1tp1Fxoe3K8a9X/0N89&#10;sjZJfOi9SWwehOYlo/5cMUNJD86KPzTN8oKrb5wg80l/L3bd3vWvrz1epU8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pKzZFyTUZyh6i1GD0L5gp6VqGLE2pITWJS&#10;s/mNTJVFfNWEudxQNtJ1tfnq9Sq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SVq8i5Jr83UnUCuwehmx6ggkpqXEpKSFquGGU3khiqSplSNz9pVYA+I56vUq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UlcQyLknFs1YfnrFcHoar&#10;G8ISeKhxCWkherpUnXbOlPUMpliWVdHCMAw0N+er1Kr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JbFMjZJxzM+F52xrB6GsxrAxUjDa+ekhkqqMVKeVUClqHUyQ+&#10;dH7smxhvXRrjnq9X/9HZQxTqd1Kj/wCFC+HdHEzDia5RfoE2LtgYr6gYacQ/rdNT/Pmh3/Lmq8kC&#10;Pztm/YNu7bpyvGvVdRy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qVs99TupVJ+P3kXpFS5hxOLKdX0bxTEp8FSvqFw6WtTHZIkrJKIP5DVCxgIJChcLoDbTleNeq6&#10;nl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Ur9cOp3UrCvx1Oh&#10;/SnDMw4nTZWxXp5m2srcHir6hMPqamGZhDUT0auIJZYx9h2UsvgRyteq6jl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Ureqbqd1KwH8a/0sdMMCzDidFlrH8vdRZs&#10;TwmCvqI6GtkpsN300lXSI4hneFvejZ1YodVseVr1XU8t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qlf1m9TupWWfxkfRh01y3mHE8Py5man6rtjGFU1fURUWIGjy4s&#10;1Ia6ljcQ1Jp5ffi8xW2N7y2OvK8a9X//0t6mTor0ml6yJ6hZMvULZ4jwj+QLjhgX50YX8yav5ET/&#10;AGvI+YJk2dtxvz1eoT+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UGFX0V6TV/V6k6/VmXqGXOtDhkmDU+NNAprI8PklM70aTfaELSkuV7X156vUJ/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DDFeivSbHOq+FddcXy9Q1OccDo6j&#10;DsPxiSBTV01LUG89PFMfeWOQ/aA789XqE/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Bhj/RXpNmnqhgHWvMeXqGtzblaGtp8IxaWBWqqKKtTy6uOnlPvIsye64Hc&#10;c9XqE/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Bhmbor0mzn&#10;1Lyx1kzXl6hxDNWS1xBcCxWeBXqsPGIQ/LVwpZTrH8xD7klvtLoeer1f/9PZ5xLr/wBY4fx48P8A&#10;S9Fj1QMgy9DmzM+DbY/IOLDNMtD87fZ5nmfLAR23bbDtfXleNeq3/l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U/526/9Y8N/HKyX6Z6HHqiPImI9JcSx6pwcLH5E&#10;mIxY1JTR1bEp5m9YgF0a1vC/K8a9VwHL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qA6y9f+seXfxp+jXpywXHqinyTmLIeaMUxHCVWPyaispZWWnnclDIGjA0swHt&#10;B5WvVb/y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qf/Ut1/6x&#10;5N/GF9NPp+yxj1RR5NzlgOfqrGsLRY/JrJqDD/No5JCyFwYX1Xaw+N+Vr1XAct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qoD1c9f+seQfxavSJ0Hyfj1RQZQz9B1O&#10;bMGGRrGYq84XgAqqAzFkLjyJvfXay697jTla9X//1N4Cb0y9EJ/UxF6wpcEv1Ghy4cpJi/zlXpgx&#10;rWxH5P5QTfJn/SmL+aYfN/d37fd5qvUPHN1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AfEfTL0Qxb1IYf6uMQwTzOoWFYHNlulxb5ysHl4XNUGqkpflFmFI26YlvMa&#10;IyDsHC6c1XqHjm6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APm&#10;D0y9EM0+oXL/AKqsdwTz8+5WwytwfC8U+cq18iirGLVMPyqTClk3k/aeJnH7rDmq9Q8c3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oB83+mXohnzr1lD1OZrwT5vPG&#10;Q6bE6PAsS+crI/lIMTi8mtT5aOZaabzY9LyxuV7oVOvNV6h45u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QD569MvRDqV1yyJ6ks7YJ87nXpouMplvEfnKuP5JcYpf&#10;ksRHy0My00/nwe5+mjk2d49ra81Xq//V2osQ9VPWWn/GvofRVFXQjp/P0abOT0fysXnHFhmWXDfO&#10;+a2+aE+WUL5e7bf3rX5WvVaty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qqc4eqnrLg/4zOUPRrQ10K5DxfpfiGaKmkNLEZmxKHF5KSOUVJXzVQRADYG2k62vzVeq&#10;1bm6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VU9W/VR1lyl+Lz&#10;0l9IuCV0MeR825JzJjWJUrUsTSyVlFIy07rUlfNRVA1VSAfEc1XqtW5u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VVPqF9VPWXp7+K36efSpliuhhyZ1CwTO9bjVK1&#10;LE8s02F0Pn0bR1DKZIgj6kKQG7G/NV6rVub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VT6pfVT1l6W/ih+lj0v5OroYMn9UoOoz5hpnpYpJJzguBiuw/yp3UyQ7Jz&#10;dthG4aNccrXq/9bdWn9InSap9ZkHrrkau/rxT5POSFAqF+S/lZxJsUuafy93n/MMff3226bfHmq9&#10;Roub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UV3F/SJ0mxr1g4&#10;T636xq7+uuC5ZqMp04WoUUf8vnq2rXLweXuM3msbNvAtpt8ear1Gi5u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RXc1+kTpPnH1ZZU9Z2LtXf1xydg2I4Fh4jqFWk+&#10;Vr2LT+bAYyzyXPusHFvYear1Gi5u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RXc/8ApE6TdSfVJkD1e5jauGbem1FjVBhAiqFWkMWLwfL1fzEJjLSNs+wQ62OtjzVe&#10;o0XN1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K71O9InSbq16m&#10;emHqwzW1cM1dJEzDHgQgqFSlIx2iFBXfNQmMtL+hH6OzLtbU37c1Xq//19syu9ZPU6m/F7o/QDHQ&#10;YWcm1HSds9tWGCo/mYxEZhkwnyRN8x8v8p5ChtvkeZvufM2+7ys16rLOW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Wlmr1ldT8D/Fnyt6DqSgwtsoY504rs3z1jwV&#10;BxJa6DFHoUijmFQKcU5jUEqYC+7USAac1Xqst5u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VafVD1k9TslfimdMPRDhVBhcmVM65QzBmCuq5YKg4jHU4fIUhSnlWoW&#10;BYWA98NC7HwZear1WWc3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qtLrr6yup/TD8THoT6M8AoMLmyv1PwfOOIYrVVEFQ1fDLg9H8xSrRypUJAiO+kgkhkJH2Sp15q&#10;vVZbzd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q0/Uj6yep3R7&#10;8Rz02ekHLNBhc+WusUOfpMaqaqCoaugOAYMMRo/kJY6hIYxJKbS+bFLuXRdh97lZr1f/0Ny2p9GG&#10;Tqr8QCn/ABBmxisGP0+QzkIYWFi+TNIcWfFvmi23zfP8xtlt23b4X5qK9Ry+b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UTTHPRfk7HfXngfr4nxisTHcDyfVZOjwx&#10;Vi+UemnrmrmqHYr5vmh22gA7beF+ar1HL5u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RNM7ejDJ2d/XBkn1y1uMVkON5Iy/iuXqbDkWL5WaHEHLyTSsV8wSIT7u0ge&#10;0c1XqOXzd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iadT/AEX5&#10;O6o+s7pf608TxispsZ6XYfmHD6LD4liNNUpjNP8ALTPOzKZA0S6ptIF+9+ar1HL5u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RNOsXowyd1k9YHRz1iYxjFZSYv0aj&#10;zVHh9BCsRpqsZgw4YdUGpZlMg8lBuTYRdvtXHNRXq//R28az1p49S/imUn4egwKnOGVPTI5+OM/M&#10;P54nGOSYR8l8vt2eXsXzN+699LW15qa9Vg/N1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r4zL61MewH8TrLfoCjwKnkw3Hcg1ucnxc1DieOWnxJ6EUqwbdhRlXdu3X&#10;vpbmq9Vg/N1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r46jetP&#10;Hsj/AIkXTn0LU+BU9Rh+eMrY5mGXFmqHWanfDnKLAkAUo6yW1YsCPZzVeqwfm6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V8dZ/Wpj3Sz8Qvox6KKPAqeroOqeFZrx&#10;GoxR6h1mo2wWk+ZjSOEKVkEx0YlhbwvzVeqwfm6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V8df/Wnj3Rn18+n/wBG9DgVPXUPWeLO0lViUlQ6S0P9XsJGIxCGEKVl&#10;89jsbcw2jUXPNTXq/9LcEq/RNLVfiaUv4iP9ZQqU3Tc9P/5B/LySScafF/5h8/8AMWA97yvJ8jw3&#10;+Z+7zUV6j6c3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oheYvR&#10;NLj34kmXvxAxmURJgORqzJn8i/l5YymoxB6/53575gbAu7Z5XkG/2t47c1XqPpzd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iF9QfRNLnn8Q3p967xmUUqZGyzjWXT&#10;gn8vLmqOIuX+Z+d+YXyvKvbZ5L7v8S81XqPpzd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iF9X/RNL1V9fHR/1uLmUUK9KsMzRhxwY4eZTXfzql+WEgrPmF8jyPtbf&#10;Jk39rr35qvUfTm6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oo+Nesvp&#10;rgfrcwb0G1WH4m2bMcypU5wgrUipzhy0UFY1C8MkpnE4qDIpIUQlNvdwdOar1G45u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RR84+srprkn1l5O9EGJ4ficmac64F&#10;ieYKKsiipzh8dNh7FJo55GnWdZWI9wLEynxYc1XqNxzd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ij9SPWX016Yervpv6Msdw/E5sy9T6HHsQwyrgipzQwx4NT/MVK&#10;1cjzrMruukYSJwT9oqNear1G45u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RR+rPrK6a9HfVd0l9IGZMPxOozH1jjzNJg9VTRU7UVOMAoBiNX89JJOkyGSI7YvLiku&#10;2jbBrzU16v/W2ta/0kdW6j8Zii9c8Yo/6jQdIGySxNSfnP5ocxyYppT7LeR8uw9/d9rS3jyteq0P&#10;l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Vd5t9I/VvGvxgsp+&#10;tuiFH/UnBumdflSoLVJFX/MJ8WesTZT7LGLymF33d9Lc1XqtE5u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VXnVb0kdW84/iy9KvWVg4o/6m5PyZmLAsQL1JWq+brp&#10;GaDyoNhDx2PvNuFvYear1Wh83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qrvr96R+rfUj8UjoB6usuCj/qj03wbOlDjBlqSlT5uLUXy9J5EGwiRd/2zuG0a681XqtE&#10;5u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VXnqc9JHVvqz+Jl6&#10;YfVblMUf9VOksPUKPHjNUlKm+OYIKCh+Wh2ES/ph7/vLtXXXtyter//X3aZ/VZ0cp/VpD6Jpauo/&#10;r9PlU5zSl+Vk8j+UivbDPN+Zt5fmfMqR5d91ve7c1XqMfzd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i4Yp6rOjmD+qvC/RlXVdQue8Xy7PmimphSyGBsOhqmo5JGq&#10;QPLVxKpGwm5Gvbmq9Rj+b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UXDM3qs6OZS9T2WfSDjVXUJnbNuE1+N4dTrSyNC9HQsVqHeoA8tGBGik3PhzVeox/N1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Lhnj1WdHOnnqRyP6Ucz1dRHn&#10;LqHSYvW4LTpSyPDJDhUPn1hkqFGyIqmqhj73Yc1XqMfzd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i4dRfVZ0c6Weofpz6XM4VdRDm/qomOvl+COlkkimGC0Yrq/zp&#10;1GyHZCbruI3HQa81Xq//0NozEfTT1tn/ABy6D1exYGT06h6KNlN8X+apbDGDmeXEPk/lfO+av8sw&#10;fzPK8r93fu93leNeq2zl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VJZz9NPW3FfxtMm+rOgwMydPsK6U4jlyqxb5qlAjxOXGZKqOl+WMwqmLQkNvWIxjsWB05WvVb&#10;by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qk+sHpp625o/GS6&#10;P+qXAsDM+Q8r5GzNhGJ4p81SqIK2slZqaH5Z5hUvvB+0kbKP3mHK16rbOW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Ul6jvTT1tz1+Ll6cPUxlXAzV5IyJgWe6PHc&#10;TFVSoKSbEqDyaJDTyTLUS+bJpeKNwvdio15WvVbby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qk/Vh6aetvUj8Vn0m+o3JWBmtyX02g6lpmPERVUsYomxfARR4cDB&#10;LMtRN58/ufoY32932rryter/0d5OX1CdGofUBH6WJcehHUCXATmdMG2S+ccJFWaH53fs8rZ8ypjt&#10;v3XF9ttear1DLzd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gZr&#10;vUJ0awzrzQ+mGux6GPPmJYPLj9Ng5SXzpMNinNNJVBwnlBFlBWxcNfwtrz1eoZ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UDON+oTo1lzrhgnptxvHoafPGY8Pq8&#10;Vw3CWSUy1FHSkrUTq4QxBYyNQzg+wHnq9Qz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oGc0eoTo1kvrPlf085nx6GjznnSnxCqwXC2SUy1kOHx+bWPG6oY1EKanc&#10;yk+F+er1DN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gazj6h&#10;OjXT/rBk3oFnHHoaHOHUFcVfL2GOkpkrhhdP83iBiZEMa+RB77b2W4+zc6c1Xq//0tmbEui3VmX8&#10;fvD/AFCx5ermyPH0JbAGxwQN8kMU/rZNV/Imf7Pn/LkSbO+035XjXquS5a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VNmeOi3Vmv8Ax4ckdfqPL1dLkqh6QYng1RjS&#10;wMaOPEJMbknSjeb7ImaIhwve2vK8a9VyfL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pt61dFurGOfjedFeumEZerqnJ2B5AzVh2IYxHAxpKaqqJWMFPLMPdWSQfZB&#10;78rXquS5a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VNnqd6LdW&#10;c0/jMemHrXlzL1dW5Sytl/qDT4vi0UDNSUUtbh3l0kdRKPdRpn91Ae55WvVcny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qbfWF0W6s5z/F89HfWTKmXq7EMq5Mp+&#10;qS47isEDPS4ecQy8KahFVKPdj+Ym9yO/2m0HK8a9X//T3vH6p9MY+pi9FpMx4Wucnw3+crgJxCnG&#10;JnDvPNN/MBQb/mDSeeDH52zy94Kbt2nPV6l5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kHUdU+mFH1Ip+jdXmPC4s31dC+KQYG+IU64lLQpIYXrI6Ev8w9OsgKGU&#10;IUDe6TfTnq9S8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SDx&#10;Dqn0xwnqFh/SPFcx4XTZrxammraHBZcQp0xGppoDaaop6JnE8sMZ0d1QqviRz1epe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pB4v1T6YZez7g/SrH8x4XQ5ozDF&#10;VT4Vg9RiFPFX10VKu+qko6N3E86QJ70jRqwQatYc9XqXn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QeO9U+mOV884F0wzNmPC8OzLmkVjYLhNViFPDXYiKKLz6w0&#10;FJI4mqRTRe/L5St5a+81hrz1er//1Nj3FMl5xb/hRfhvUJcJrDgC+n1qA4mKWX5MVf8AXCab5U1O&#10;3yvP8s7/AC927b71ra8rxr1Xd8t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qkPP2S84z/8KEshZ+gwmsfAoOi+K0cmJLSymkSpbHpXWnepC+UspT3ghbcRra3K8a9V&#10;3nL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pE665LzjXfj09C&#10;s80WE1k2CUPTnN9PU4glLK1LDNJMxjilqAvlpI4+yrMCfAcrxr1Xd8t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qkP1W5Lzjin44XpRzrhmE1lTg2F5c6kR1tfFSyv&#10;TUzzYbthSedVMcTSNogYgsdBfla9V3nL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pE9a2S844z+NH6J844PhNZV4Rg1N1bGIV0NLLJTUhqMtrHTipnVTHD5r+6m8j&#10;c2i3PK8a9X//1d+U41gwxgZeNXCMQMPzApvNTzvK3bPN8q+/Zu03WtfS9+er1Of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bHxrBo8WTAHq4Vr5IzMtMZUEzRg7T&#10;II77igOl7Wvz1epz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TZLjWDQYrFgU9XCldOjSR07SoJXRftOsZO5lHiQLDnq9Tn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myfGsGpcTgwWqq4Y6yqV2hgaVBLIEF3McZO5go1JANvHnq&#10;9Tn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mypxrBqLEqbBq&#10;yrhirK3zDTwPKiyS+Wu6Tyoydz7F1awNhqeer1f/1thfFv8AtJewz/5HJ/8A2NJ+U416r4eX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Q91D/AO0j/p7/AOEOxf8A&#10;9iCXleNeq+Hl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UP9f/&#10;APtIS6Af+E0zn/0mbleNeq+Dl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UPerz/s/R6Qv/BZ6nf8Alr5U16r4eW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Q966P8As+P6FP8AvG6xf+wwvKca9X//19/TyovN8/aN9tu6wvbva/e3&#10;PV6sn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x+VEZfOKjeB&#10;bdYXt7L+znq9WT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Yz&#10;FEZBMVBcCwawuB7L89Xqy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G0UTSLKygst7EgXF+9jz1erJ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sbRRNIsrKCyX2kgXF+9j4X56vV/9DYuxXH8dH/AApCwzLArZxhp9PDVJpPOfyD&#10;N/XKZPO8m+zzNnu7rXtpe3K8a9V5XL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o06gY/jsf8AwokyBlqOtnXDpOieLTvSiZxA0ox+VRK0V9hcLpute2l+V416ry+W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Rr15x/Haf8froNl2n&#10;rZ0w+o6b5wllpVmcQu6zNtd4gdjMvgSLjleNeq8rl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UaerPH8do/x0fSXl+krZ4qCsy31KaopkmdYZWjwy8bSRg7XKHVSQ&#10;beHK16ry+W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Rr63sfx&#10;2g/Gy9D+BUNbPDQ19N1eNVTxzOsU3lZZV4/NjB2vsbVdwNjqOV416v/R3y2yBkR88r1PfBKA5lSi&#10;/lq4saOH54UXmmf5MVe3zhT+aS/l7tm73rX156vUre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UkpsgZEqc7Q9S6jBKCTMdNSNQRYq1HCa2OlZ/MamSrK+csLOdxj&#10;DbS2tr89XqVv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SVZk&#10;DImI5yo+ouIYJQT5hw6CWlpcUko4WrIIJTeWGGqZTLHG5+0qsAfEc9XqVv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SWJZAyJjGbsN6gYvglBVY9g0c8VBiU1HC9&#10;XSpULsnSmqWUywrKujhGAYaG456vUre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UksWyBkTHs14TnvHcEoK3HMAFSMMxGejhkq6IVUflVIpKh1MsAnj92TYy710a4&#10;056vV//S2VMT6p9To/8AhQnh3RaPMeKLk1+gbYy2AjEKgYYcR/rdNTfzA0G/5c1fkAR+ds8zYAm7&#10;bpyvGvVdJy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qWs99U+&#10;p9H+PvkXo3SZjxSLKFX0cxTFJ8DTEKhcNlrkxySFKyShD/LvULGAglKFwvug205XjXqul5a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VLfW/qn1Own8dDoh0jwrMeK&#10;U2VMW6e5sra7BYsQqEw6pqYJmENRUUSuIJZoxojshZfAjla9V0nL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pa9UnVPqfl78av0tdKsAzHilDlfMOXuok+K4PT4hU&#10;RUFdLS4dvpZKyjRxBO8D+9G0isUOq2PK16rpeW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S36y+qfU7K/4x3oy6YZZzHimHZazTT9VmxrCaXEKiGhxE0WXFnozX0k&#10;biGpNNL78Xmq3lt7y2OvK8a9X//T3opOhvSKXranqQky/SHPUWDf1dXGzH/pYwv5k1nyIe/+R+YJ&#10;ktb7Rvz1eoV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UFNZ0&#10;N6RYh1no/UTW5fpJM74fhcmCU+MtH/pUeHyTGoekV76RNKSxFu/PV6hW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QU4v0N6RY91fwjr9jOX6SozngNDU4bh+LvHe&#10;pp6SpN54I3vokh+0Lc9XqFb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BTmLob0izb1Yy710zJl+krM35SgrqbB8VkjvU0cVdH5VXHA9/dWZPdbTUc9XqFb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BTmrob0izv1Syr1szbl+kr&#10;82ZHXElwHFJY71FAMSg+WrhTvf3fmIfcfQ3HPV6v/9TZ9xH1CdZYfx36D0sxY9MOn8vQ9szvg2yL&#10;yTiwzTLQ/O79nm7/AJZRHbftsL7b68rxr1W98t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qoPOvqE6y4b+OLkv0w0OPTR5DxLpNiWP1ODhIvJkxKLGpKaOqLlPNDrE&#10;Atg4W3hfXleNeq3zl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VCdZPUJ1ly5+NH0b9N2CY9NT5HzHkPNGK4lhKpEYqispZWWnnZyhlDRgaBWA9oPK16re+W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UH6lPUJ1lyX+MD6avTzljHp&#10;qPJmdMBz7VY1hapEYqybD8P86jeR2QyKYX1G1lB8b8rXqt85a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VQnq39QnWXp/+LP6RugWTsemocn9QIOpz5hwxEiMdccLw&#10;AVdAZWdDIvkT++uxluftXGnK16v/1d3ib0v9FJ/VDF6ypcJc9Q4MsnKCYl83U7Rg5rmxH5X5TzPl&#10;ifmWL+Z5fmfu7tunNV6jAc3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ov+Jel/opi3qZw71f1+Eu/UDCcBmyzS4j83UhUwyapNXJTmlEgpmJmJbeYy47Brac1XqMBz&#10;d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i/wCYvS/0UzV6jcu+&#10;rDHMJebPeVcLrcGwzEBV1KrDRVrFqiI0yyCnkLk/adCw8COar1GA5u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Rf8AOXpf6KZ+9QWTfVFmrCXqc7ZApcVosDrxV1KL&#10;TQ4nF5Fahpo5BBL5kegMiMV7qQear1GA5u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Rf8AP3pf6KdTevOQfUvnTCXq859MUxpMuVwq6mNaRcZpfksQDU8ciwT+bB7o&#10;81H2d02nXmq9X//W2psQ9VfWOn/GrofRPFWQDIM/Rxs5PS/Kx+f/ADYZllwzzfmbeZ5fyygeXfbf&#10;3u/K16rUuW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VZm/wBV&#10;nWPB/wAZTKPoyoayBciYx0vxDNFTTGljM7YjDi8lHHItSR5ioIlA2A2J1781XqtT5u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VVvVr1V9Y8pfi69JvSFgtZAmSM25&#10;KzJjeI0zUsbTPWUMjLTulQR5iKANVBsfHmq9VqXN1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qs9Qnqs6x9PPxV/T16UcsVkEWTeoeC53rcap3pY3mlmwqh8+jMdQw&#10;3xBX1YKfe7Hmq9VqfN1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qt9Ufqr6x9LPxQPS16Xcn1kEOUOqkHUV8wQSUscksxwXAxXUHlTsN8OyY3baRuGh05WvV//190+&#10;o9H/AEqqfWrB685J8Q/rrT5NORlhFRH8h/LDiTYrvMHleb8z57Eb/N27NNl9ear1Gp5u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RVsY9H3SrG/WVhHrmrJ8QGc8Fy&#10;vUZSp4VqIhQGgnq2rXZ4DEZDP5rEBhKF26bb681XqNTzd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irZt9H/SvOfq7yl61MWnxBc35MwTEsBoIo6iIULUtexedpoTE&#10;ZGlBPusJFA8VPNV6jU83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oq3UL0fdKupfqs6e+sPMM+IJmvpnRY3QYTFDURLRvFi8Hy9UaqFomkkYJ9grIgB7hu3NV6jU83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oq3VL0f9Kurvqg6Wer&#10;bNM+IJmjpCmY48Djp6iNKNxj1CMPrfnImiZ5CsIvHskTa2p3DTmq9X//0Ns+u9ZXUqm/F3o/QAmH&#10;4YcoVHShs9tWmKo/mQxAZgkwnyBL5/y/yvkqG2+Tv36+Zt93lZr1WU8t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qtbNXrL6lYH+LHlb0G0uH4Y2U8c6c12cJ614qg&#10;4itbBij0KQxyicQCnMaglTCX3ahwNOar1WU83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qtbqf6yupWSvxSOmHogwvD8MkytnXKGP5grayWKoOIR1OHyFIY4JFnWBY&#10;mA98NCzHwYc1Xqsp5u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Va3XT1l9SumH4lvQr0ZYFh+GTZa6n4RnDEMTq54qhq6GTBqP5imWkkSdYVR20kDxOSPslTrzVeqy&#10;nm6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VrepD1ldSujv4jP&#10;pu9IGW8Pwyoy51jhz7JjFVUxVDVtOcAwcYjSfIyRzpCgklO2XzIpLrouw68rNer/0dyqp9F+U6r8&#10;QWn/ABB2xmrGOU+QjkIYUI4vlDSnFnxf5syW83zvMbZa+3br35qK9Rzub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UTDHfRdlPHfXvgfr5mxmrjxrAsnVWTo8LWOL5&#10;V6eeuauapZyPMEoZtoAO23x5qvUc/m6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wzv6L8p539cmSPXNWYzVwYxkjL+LZep8NSOI008WIOXeaRyPMDpf3QDb281XqO&#10;fzd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iYdUfRdlPqj60ul&#10;3rUxHGaulxbpbh+YcPo8OjjiNNVJjNN8tK87sPMVohqu02J781XqOfzd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iY9ZPRflPrL6w+jXrFxXGaujxXozHmqOhw+KOI&#10;09YMwYcMOnNQ7DevkoNybO576c1Fer//0tvms9a2KUv4oVL+HkMvxGjqemhz+cb+bbzRIMckwj5H&#10;5Ty9pTavmeZ5l7nbt8eamvUf/m6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V/5k9a2KYD+Jjlz0AJl+KWjx3IdZnJsaNWwljenxF6EUgpfLKsrBd2/zAQdNvjzVeqw&#10;Dm6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A6ietbFMjfiNdO&#10;/QnFl+KppM8ZXxvMT4watlkpmw5yi060wjKyCS2rGQW9h5qvUf8A5u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Vf8A1k9a2KdLPxA+jfomp8vxVtL1UwvNOIy4s1Wy&#10;SURwWk+ZWNKcRlZRMfdJLrt72PNV6rAOb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UQDr561sU6MevLoF6NaXL8WIU3WiLOkk2KNVtHJh/9XsKGJII6cRss/zBOw3d&#10;Ng1G7tzU16v/09wCr9E9VVfic0v4iAzGiw03TY5A/kPyJ3Fjjb4v/MPnfPsBZvL8ryfDd5n7vNRX&#10;qPxzd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iD5j9E9Vj34lG&#10;XfxAhmNIocCyLWZMOB/IktK1RiL1/wA4K3zwFChtnl+Sb9947c1XqPxzd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iD9QvRPVZ5/ES6e+u5MxpTRZGyxjWXWwU0Jdq&#10;k4i5cVArPPAjEd7bPKbd/iHNV6j8c3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og/WH0T1XVT1+dHvW3HmNKGLpVhmaMOfBzQmRq441S/LCQVfnqIPI+0R5T7+1178&#10;1XqPxzd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qJNh9BUVcNfPBG89Pu8qRkUu&#10;m4WbYxF13DQ2789Xq//R2NcVzVmdf+FHGG5KXEqoYM3p6asNB8xJ8san+uM0XzBg3eX5uz3d9t23&#10;S9uV416rw+W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R5n/NW&#10;Z4f+FDeQcmw4lVJhE3RXFqqShFRIKZp1x6VBM0AbyzIF0DEXtpe3K8a9V4fL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o8675pzPSfj49CMo0uJVUWE1fTjN889El&#10;RItPLKkzBJJIQ3ls6+DEEjw5XjXqvD5a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VHnqwzVmfD/wAcr0nZVoMSqoMLxDLnUl6qjjqJFp52iwzdE00KsEkKHVSwNj25&#10;WvVeHy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qPPW1mrM+F/&#10;jVeiPLGGYlVU2GYpTdXDW0kVRIkFSYctK8JnhVgkvlv7ybgdp1FjyvGvV//S3w26bdOn6hr1dfAM&#10;NObEw/8AlK40aGD+Yig841HyIrdnnim84mTyt+zed23drz1epa8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pFT9NunVVn+DqvVYBhsmaaWjfDocZahgOIR0byGV6S&#10;OsKeesDSHcYw2wtqRfnq9S1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SKrum3TrE89UPVHEsAw2ozNhlPNR0eLy0MD19PTzG8sEFWyGaOKQ/aRWCt4g89XqWv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RWK9NunWO52wrqVjeAY&#10;bWZjwKOphw3FZ6GCSto46ldlRHS1boZoFmXSQIwDjRrjnq9S1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SKxrpt06zHnLBeouYcAw2vzDlsVYwnFKmhglraAVcfk&#10;1Yoqp0MtOKiL3JfLZd6+61xpz1er/9PZfxPrB1Vj/wCFAmHdBY8xYguSpOg7Y42Birk+QOJ/1smp&#10;fnzS7vKNT5AEfmW3bBtvbleNeq5nl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Uy556w9VaH8erI/QyjzFiEWTK3o/imL1GCLVyiglr0xySBKx6YN5bTrEAgcjcF0v&#10;bleNeq5rl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UzdbOsHV&#10;TBvxxOifRXCcxYhTZQxnp/muvr8Gjq5Voamqp5WEFRNTBvLeWMaKxBI8OVr1XM8t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qmX1QdYequWfxoPS90dy9mLEKLKmZs&#10;v9QqjFsIhq5Uo62Wjw7zKWSqp1YRytA/vIWBKnUcrXqua5a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VM3rG6wdVcofjB+jfpJlbMWIYflfN9P1UbHMKp6uSOjxA0G&#10;XVqKI1lOrBJjTze/HvB2tqLHleNer//U3mpOgnR6brvH6nJMApjn2LAzltMa9/5gYV80a35Ee9s8&#10;r5gmT7N7nvbTnq9Q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oIa3oJ0exHrhRepOuwCmkz1h2Ey4FTYwd/zEeHSTGoekX3tnltKSx929/Hnq9Q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oIcZ6CdHsw9aMG9RGNYBTVGdcvUF&#10;VhmHYu2/z6ekqjuqIEs2zbITrdSfjz1eo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UEOZegnR7OHV/LXX3M2AU1ZnHJ8FfS4Nir7/Po4a+PyqyOKzBbTJo1wdO1&#10;uer1C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ghzb0E6PZ8&#10;6s5R665vwCmr83ZDXE1y/icm/wA6gGJ0/wArXiGzBf8ASIfcbcDp2tz1er//1dojEfUj1rg/HQoP&#10;SRFjjjp5N0TbNb4P8tTbTjAzRLh/znzHlfM3+WUJs8zy/HZu15XjXqtw5a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VR2dPUj1rwv8bjJvpRoMcePp/inSjEsxVWE/&#10;LUxWTE4sZkpY6o1BiNSCsIC7BIE8St9eV416rceW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Uf1h9SPWvLP4y3R70v4HjjwZEzNkXM+L4nhQpqZlnraSVlp5zO0Rq&#10;EMYH2UkVT4g8rXqtw5a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VR3qQ9SPWvI34u3pv8ATZlXHHpMk55wLPlXjmGCmpnWrmw2g86iczyRNPH5UmoEcihuzBhpyteq&#10;3Hl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VH+rL1I9a+nP4r&#10;npL9O2S8cehyZ1Hg6lvmPDRTUzrXNhOAisw8tNJE08XkT++PKdN3Z9w05WvV/9bdxm9LPRio9VcX&#10;rRlw6U9QYMrnJyV3zc/lDCDXtiXkfK7/ACC/zLFvM277e7e2nNV6jD83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ou+J+lnoxi/qiwz1jV2HStn3CMvzZYpq0Vc4iX&#10;DZqk1ckJpQ/ksxmJO8ruA0vbmq9RiOb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UXjMnpZ6MZs9SuW/VvjeHSyZ5ynhVdguG1gq51jjo61i1RG1MriFyxOjMpYeBHN&#10;V6jD83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ou+dfSz0Y6g+&#10;onJXqozRh0s2dOn1Ji1FglWtXOkcEOKQ+RWK9OjiKUumgLqSvdbHmq9RiOb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UXjqD6WejHVD1AdPfU7nLDpajOPS5McTL1U&#10;tXPHHTrjNIKHEPMp0cRTeZANo8xW2nVbHXmq9X//19q6v9WXV+n/ABoaL0PxzUv9Q5+jzZ0eL5Zf&#10;mf5qMyS4ZvFTfd5Xy6geXa273r8rXqtK5a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VWmbvVl1fwb8YvKXoropqUZGxjpjiGaqmI0ympOIw4s9GjLUX3LH5SgFLWvr&#10;zVeq0vm6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Va9V/Vj1fy&#10;h+Lb0o9HeDTUq5LzfkvMeOYjE9MrVDVdDIywGOovuRABqoGvNV6rSub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Vp6gfVl1f6dfioen30l5ampVyf1GwXO1djMclM&#10;r1DzYTQ+fRmGcm8YD/aAHvDTmq9VpfN1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q19UHqy6v9KfxOfS96V8ozUqZS6rw9RHx+OWmV53OCYIK+g8icm8W2Y3ewO4aH&#10;la9X/9DdHqPRz0vqfW/B6+pKzExnOnyWcirSieD+WnDTibYr5ph8jz/mvPYjf52zZp5e73uar1Gx&#10;5u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RTsZ9HHS7HPWng/r&#10;tq6zE1zhgmVajKEFKk8Aw5qGesateSSEwGc1AkYgMJgu3QoTrzVeo2PN1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Kdm/0c9L86+sPKHrbxWsxNM2ZLwPE8AoaaKeA&#10;Ye9NiDF5nnhaBpmlUn3CsyqPFTzVeo2PN1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Kd1F9HHS7qb6s+nXrJx+sxOLNPTGhx3D8Kp4J4FoZYsYg+XqjVxPA0zuqaxl&#10;JYwD9oMNOar1Gx5u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RT&#10;uqvo56X9YPVP0p9XmZ6zE4czdHkzJHgtPTTwLRTDHqAYfWfPRPA8shSIXi8uWPa2rbxpzVer/9Hb&#10;XrfWZ1ApvxbaP8P1MMw85XqOlTZ8bECs/wA+K4Y/JhPy4bzfI+W8lQ1vL37/AN+2nKzXqsh5a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VbuafWb1AwL8VrK/oLpsM&#10;w98s4507rs4TV7LP8+lXBib0KwIwlEPkFFuQYy27962nNV6rIub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W91N9ZnUDJP4n/AEy9D2HYZh8uXM7ZSx7MFXXSLP8A&#10;PRVGHyFIo4WWUQiJgPe3Rs3sI5qvVZDzd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q3euPrN6gdL/xJuhvowwbDMPny/1QwjN+IYjWzLOayCTBqP5inWlZJViCyNo+&#10;+Njb7JB15qvVZFzd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q3&#10;vUZ6zOoHRz8RL05ej7AMMw+pwHrJDnuTFayoWc1lMcAwcYjSijZJViAlkO2TzEf3fs7Trys16v/S&#10;3Hqr0V4FVfiJ034hZx2cYlTdPzkEYN8unkGE4w+L/O/Mbt/mb28vZttYXvfTmor1Ha5u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RJce9FeBY9+ILgPr9kx2ePEcCy&#10;ZVZNTCBToYJIqivauNU0+7eHVm27Ntra35qvUdrm6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lz16K8Czx68ci+uqox2enxDI+XcXy9FhK06NDUJiLl2necsHRo76&#10;KFIPt5qvUdrm6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l6q+&#10;ivAuqfrd6U+terx2ejr+lmHZjw6nwtKdGhrFxqm+WkeSYsGjMI1UBTu7G3NV6jtc3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okvWn0V4F1m9Z3RX1kV2Oz0Nd0Yjz&#10;bHS4ZHTo8Vd/WHDRh0hlmLBovIUb12q246G3fmor1f/T3AKv1sVVL+JzS/h3jLiNDU9Njn/+ffPH&#10;cGGNvhH8v+S8ixFl8zzfO8dvl/vc1Neo/HN1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IPmP1sVWA/iUZd/D9GXElhx3ItZnM4588Q0TU+IvQfJii8ghgwXf5nnC3b&#10;Ye/NV6j8c3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og/UL1sV&#10;WRvxEunvoRTLiVMWecsY1mJsaNcUamOHOUFOKPyCJBJa+/zV2/4TzVeo/HN1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IP1h9bFV0r9fnR70SR5cSui6q4ZmjEXxg1&#10;xjahOC0vzIjFJ5DCfz/sk+amzvZu3NV6j8c3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og/Xj1sVXRf119BvRnFlxMRi60xZzkfFjXGJsO/q9hYxIBaXyHFR8yTsN5&#10;I9n2vf7c1Ner/9Tb1rPRVjNV+KPSfiGDH4Rh9N0zOQDgvyr+cZTjkmL/AD3zO/Zs2t5fl7L3G7db&#10;Tmor1WB83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qvvMnoqxn&#10;HvxNsuev5MfhjoMCyFWZNbBjSuZpJKjEXrhVip37VRQ23ZsJJ13eHNV6rBOb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X51F9FeM54/Ee6deuuDH4aehyPlbG8vSY&#10;Q1K7S1D4i5dZ1qA4VFjvqpQk+0c1XqsD5u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VffWX0VYz1T/ABB+jPrYpcfho6PpZheasOmwpqV3lrDjVJ8skkc4cLEITqQU&#10;bd2Fuar1WCc3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qvzr76&#10;KsZ6z+vXoB6yaPH4aCj6LxZ1jqMMeld5K/8ArDhQw6MxThwsPy7De11bcNBbvzUV6v/V3Kqn1oZT&#10;pfxBaf8AD4bBqs45UZCOfRioki+UFKMWfCPlDHfzfO8xd97bdunfmpr1HO5u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RMMd9aOU8C9e+B+gabBquTGsdydVZxjxRZ&#10;IvlUp4K5qFqZkJ8wyll3AgbbfHmq9Rz+b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UTDO/rQynkj1yZI9DNZg1XPjGd8v4tmGnxJJIhTQRYe5R4ZEJ8wu9vdIFvbzV&#10;eo5/N1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Jh1R9aOU+l3r&#10;S6XeivEcGq6rFuqWH5hxCjxGOSIU1KmDU3zMqTox8xmlGi7RYHvzVeo5/N1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Jj1k9aGU+jXrD6NejrFcGq6zFes0eapKHEI&#10;pIhT0Yy/hwxGcVCMd7ech2ps7HvpzU16v//W2z670a9Sqn8Xej9f6YhhgyhT9KGyI1EZaj+ZHEDm&#10;CTFvPEXkfL/K+SwXd52/fp5e33uVivVZTy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q1s1ejTqVjn4seVvXlS4hhi5TwPpzXZPnonlqBiLVs+KPXJNHEIDAacRsAW&#10;MwfdoEI15qvVZTzd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q1&#10;up/o16lZ1/FI6Yet/C8QwyPK2SsoY/l+to5ZagYhJU4hIXhkgjWBoGiUH3y0ysPBTzVeqynm6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VrddPRp1K6n/iW9CvWbgW&#10;IYZDlrphhGcMPxOknlqFrppMZo/l6ZqSNIGhZEbWQvKhA+yGOnNV6rKeb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Wt6kPRr1K6xfiM+m71f5bxDDKfLnRyHPseMU&#10;tTLULW1Bx/Bxh1J8jHHA8LiOUbpfMljsuq7zpysV6v/X3U6j1e9KKb1owehCSOv/AK71GTjnhZBT&#10;p8j/ACwYk2FbTP5m/wCY89Sdnl2267r6c1XqNLzd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is4v6vulGCesbCPQ7WR15zpjWWKjNtO606GiFBBVtROrz+YHE3mqbK&#10;IyNuu7w5qvUabm6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Faz&#10;Z6vulOTfVvlP0XYvHXnOGcsFxHHqB46dGoxS0DFZxNOZQ6yEj3VEZB8SOar1Gl5u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RWeoHq+6UdNfVR0+9H+Yo69s2dSqLG&#10;6/CHhp0akWLCIPmKsVMxkDxsU+wAjXPcjmq9Rpub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UVrqh6velHSP1OdLvSZmqOvbNPV1MxSYG8FOj0ijAqEYhW/NzNIrRE&#10;wn9HtR9zaHaNear1f//Q2psQ9KnWOo/GrofWxFRwHIMHRxsmvVfNR+f/ADY5llxPyvlr+Z5fyzA+&#10;Zbbf3e/K16rUuW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VZm&#10;/wBKfWPGPxlMo+s2ho4GyJg/S/EMr1NSaqMTriM2LyVkca0xPmMhiYHeBYHTvzVeq1Pm6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VW9WvSp1jzb+Lr0m9XuC0cD5I&#10;ylkrMmCYjUtVRrMlZXSM1OiU5PmOpB1YCw8ear1Wpc3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qqz1CelPrH1D/FX9PXquyxRwS5N6eYLneixqoeqjSaKbFaHyKMR&#10;07HfKGfRio93uear1Wp83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qq31R+lTrH1T/ABQPS16osn0cE2UOlcHUVMwTyVUccsJxrAxQ0HlQMd82+YWbaDtGp05WvV//&#10;0d3yb1O9EoPU5F6OZcYI6izZbObkwr5OqscHFa2HfN/N+V8qD8ypTy/N8397Zt15qvUPnN1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APEfU70Swn1KYd6Q6/GCnUH&#10;FcCmzLS4Z8nVEPhkNQaSSp+aERpVImBXy2kEh7hba81XqHzm6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AHmH1O9Esq+onL3pSx3GDDnzNOGVuM4ZhvydUwmoqNitT&#10;N80kRpo9hH2XkVj+6p5qvUPnN1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APOHqd6JZC6/ZO9MGasYNNnfP1LilZgWHCjqnFVDhkXn1rmpjianh8qPW0siFuyhjpzV&#10;eofOb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UAefPU70S6Z9d&#10;ch+mvOuMGjzp1NXGXy5QCjqpBWLg9L87iJNRFE1PB5MHvfppE39k3NpzVer/0tn3EfT31lm/HfoP&#10;VNFgMx6fxdD2yw+M74vJGLHNMtd8ls3+bv8AlmEl9m2xtuvpyvGvVb3y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qg86+nvrLiX44uS/U9Q4DNJkPDek2JYBU4wHi&#10;8mPEpcakqY6UoX80u0RDXCFbeN9OV416rfOW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UJ1k9PfWXMf40fRv1I4JgM1RkfLmQ80YViWLK8Qip6yqlZqeBkLiUtIDo&#10;VUj2kcrXqt75a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VQfqU&#10;9PfWXOn4wPpq9Q2WMBmrMmZLwHPtLjWKK8Qio5sQw/yaNJEZxIxmfQbVYDxtyteq3zl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VCerf099ZeoH4s/pG6+5OwGauy&#10;f0/g6nJmHE0eIR0JxTABSUAlV3EjefP7i7Fax+1Ya8rXq//T3pZOt3SSLrQnp0kzBRjPMuD/ANYF&#10;wQyj5w4X8yaP54Rd/I+YBj3f4hbnq9Qp8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oLKzrd0koOsdJ6e63MFHFnavwyTGqfBWlAq5MPjmMD1aRdzEsoKlvbpz1eoU&#10;+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UFmLdbukmBdW8J6D&#10;YxmCjps5Y7RVOI4fg7ygVVTSUxtPURR92jjP2j4c9XqFP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BZmDrd0kyp1Uy90PzHmCjos3ZrhranB8JllC1NbFRJ5tXJB&#10;H3ZYU95z4Dnq9Qp8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o&#10;LM0dbukmSup2V+i+bMwUeH5rzsuItgOFzShanEBh0HzNcaaPu/y8Pvv7F156vV//1NlTE+lnU6T/&#10;AIUJ4d1pjy5ijZNToG2DNjww+oOGDEf63TVP8vNfs+XFX5BEnk7/ADNhD7duvK8a9V0nL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paz30s6n1n4++ReslJlzFJco&#10;UnRzFMLnxxMPqGw2KufHJJko5K4J8ulQ0ZDiIuHK+8BbXleNeq6Xl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Ut9b+lnU7Fvx0OiHVzCsuYpU5Uwnp7myirsaiw+o&#10;fDqapnmYw09RWqhgimkGqIzhm8AeVr1XSct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qlr1SdLOp+Yfxq/S11VwDLmKV2V8vZe6iQYrjFPh9RLQUMtVh2yljrKxEME&#10;Dzv7sayMpc6Lc8rXqul5a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VLfrL6WdTs0fjHejLqflnLmKYjlrK1P1WXGsWpcPqJqHDjW5cWCjFfVxoYaY1MvuReay+Y3ur&#10;c6crxr1f/9XfLbP+REzyvTB8boBmV6L+ZLhJrIfnjReaYPnBSbvONP5oKeZt2bvdvfTnq9St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SSmz/kSmztD00qMboI8x&#10;1NI1fFhTVkIrZKVX8tqlKQt5zQq42mQLtDaXvz1epW8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pJVmf8iYdnKj6dYhjdBBmHEYJaqlwuSshWsngiNpZoaVmEskaH&#10;7TKpA8Tz1epW8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pJYl&#10;n/ImD5uw3p/i+N0FLj2Mxzy0GGzVkKVdUlOu+d6amZhLMsS6uUUhRqbDnq9St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SSxbP8AkTAc14TkTHcboKLHMfFScMw6&#10;eshjq60Usfm1JpKd2Es4gj96TYrbF1aw156vV//W2KsVwXGD/wAKR8MzCKSY0A9O7U5qfKfyfN/r&#10;lM/lebbZv267b3tra3K8a9V53L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ow6g4LjEn/CijIGPpSTNQR9EsWhapETmESHH5WEZkttDka2ve3K8a9V5/L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ox69YLjE/4/wB0FxyGkmeig6b5&#10;xjkqFicxI7TNtRpANqsfAE3PK8a9V53L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ow9WmC4xVfjq+krGqakmko6XLfUtZp1icxRl8MsgkkA2qWOguRfw5WvVefy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qMfW/guMVn42vodxijp&#10;JpaOipur4qJ0ido4vMyyqx+a4G1N7aLci50HK8a9X//X39PNi83yNw323bbi9u17d7c9Xqy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H5sQl8ksN5F9txe3tt7O&#10;er1ZO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jMsQkEJYByL&#10;hbi5Httz1erJ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sbSx&#10;LIsTMAzXsCRc272HPV6sn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mh8v4DJjaZmkoqdsSjiM&#10;CVZhQzrEW3GJZbbwhbXbe19bc9Xqd+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U0TYBgNRjMOY6iip5MQp42iiqmhQzRo32kSUjeqt4gGx56vU78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poqcv4DWYvTZgrKKnlr6NZFp6l4Uaa&#10;JZBaRY5SNyBxowBF/Hnq9Tv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mirwDAa/FaTHq6ip5q6g80UtRJCjSw+auyXyZCCyb10baRcaHTnq9X//S2OcVzfmxf+FG&#10;mG5EXFKsYG3p7auOHCpl+UNV/XCaL5k0+7yvO8sbd+3dt0vbTleNeq7/AJa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VH+f835sg/4ULZCyPDilWmCzdFsVq5MPWpl&#10;FK9QuPSos7U4byzKF90OV3W0vbleNeq8Dl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Ugdds35so/x7ehOS6PFKuLB6zpzm+eooEqZVppZY5mCSyQBvLd0/dYgkeB5&#10;XjXqu/5a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VH/quzfmzD&#10;fxxvShk/DsUq6fCcSy51IkrKKOplSmqHhwzdE08CsI5GjOqlgSp1FuVr1Xgct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qkD1sZvzZhH40/olynhWKVdLhWL03Vw11&#10;FFUypT1Rgy0skBqIVYJL5T+8m8HadRY8rxr1f//T3vH6WdMZOpi9aZMuYW2ckw3+TLjxw+nOJjDv&#10;PNT/AC8V+z5gUnnkyeTv8veS+3drz1epe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pB1HSzphWdSKfrJV5cwuXN9JQvhcGOPh9O2JRULyGZ6OOuKfMJTtIS5iDhC&#10;3vEX156vUv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Ug8Q6W&#10;dMcW6hYf1cxXLmF1Oa8JppqKhxqXD6d8Rpqac3mp6etZDPFDIdXRXCt4g89XqXn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QeL9LOmGYc+4P1Vx/LmF12aMvRVUG&#10;FYxUYfTy19DFVLsqo6OsdDPAk6e7IsbKHGjXHPV6l5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kHjvSzpjmjPOBdT8zZcwvEcy5WFYuC4tVYfTzV2HCti8isFBVy&#10;IZqYVMXuS+Uy+Yvutcac9Xq//9TZixPrL1Xi/wCFAGH9AI8w165Ik6ENjzYGKl/kTif9bJqT5809&#10;9nzHkAR77X2i17crxr1XLct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qmnPPWXqvQ/jy5I6DUeYa+LJdd0gxPGKjBFqXFFLXx43JAlY9PfYZliAQORfbpyvGvVcty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qaetfWXqtgn44HRToh&#10;hGYa+myfjfT/ADXiFfg8dS60dTVU8rCComgB2PJGPssRceHK16rluW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TT6nusvVfLH4znpg6M5dzDX0WU80Zf6hVGL4RDU&#10;ulJWy0eHeZSSVMAOyRoX95CR7p1HK16rluW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TT6xOsvVfJ34wHo56QZVzDX4flbONP1TbHMKgqXSkxA0GXhUURq4VO2U08&#10;3vx7gdrajXleNer/1d5OX099GpvUBH6p5cBhPUCLATlhMZ3y+cMJNWa75LZv8rZ8yxkvs3XNt1tO&#10;ar1DLzd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gZrvT30axPr&#10;zQ+p6uwGGTPmG4PLgFNjBeXzo8NlnNTJShA/lFGlJa5Qtfxtpz1eoZ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UDON+nvo1mPrhgnqSxvAYajPGXMPq8Kw3FmeUS&#10;09HVEtUQKgcRFZCdSyE+wjnq9Qz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oGc0envo1nTrPlf1DZnwGGsznkunxClwXFGeUS0cOIR+VWJGiuI2EyaHcrEeFuer1&#10;DN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gazj6e+jXUDrBk&#10;3r7nHAYa7OHT5cVTL2Ju8okoRilP8piAiVHEbefB7jb1aw+zY681Xq//1tozEfUt1tg/HLoPSFFj&#10;hHTqboo2bHwj5WlscYGZ5cP+c+a8n5q/yyhPL83yv3tm73uV416rbOW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UlnP1LdbcK/G0yb6TKDHDH0+xXpTiOY6rCflaU&#10;iTE4sZkpY6r5kwmqUrCAuxZRGe5UnXla9VtvL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qT6wepbrblf8ZLo/6WsCxwwZDzRkbM2L4nhfytKwnraOVlppvmXhNSmw&#10;D7KSKp/eU8rXqts5a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V&#10;SXqO9S3W3Iv4uXpw9M+VccNJkjPeBZ7rMdwwUtK4q5sNoPOonNRJC1RF5UmtopEDdmDDTla9VtvL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qT9WHqW629N/xWfSb&#10;6cslY4aLJfUmDqW+Y8OFLSyCtbCMBFZhxM8sLVEPkT+/+hkTd2fcunK16v/X3bZvSt0aqPVfD61Z&#10;aGY9QIMrHJqVnzUvkjCTXtiXk/K7vKL/ADLFvM27re7e3NV6jF83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oumJ+lbo1jHqmwz1lV1DM2fMIy9PlemqxVSiFcNmqT&#10;VyRGmDeUzmUk7yNwGl7c1XqMXzd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i6Zl9K3RrNvqZy16usboZpM8ZSwmvwXDapaqVYo6OtYtUI1MG8p2YnRmBI8Oar1GL5u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RdM7elbo11C9RuSPVX&#10;mehmlzn09pMXosFqVqpUihhxSHyKxZKdWEcpdNAWBK9xbmq9Ri+b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UXTqH6VujXVL1CdO/VBnGhmnzh0tTHEy9UpVSxxwDG&#10;qQUNf5sCMI5t8Asu8HadVsear1f/0NrWv9W/Vun/ABmKL0MRmj/qNP0gbOzA0x+c/mgzHJhelRvt&#10;5Hy6j3Nv2tb+HK16rQ+W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V3m31cdW8F/GCyn6JKI0f9ScZ6Z1+a6gNTE1f8wgxZ6NNlRvsIvKUXTb31vzVeq0Tm6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VedVvVv1byd+LL0q9GuDmj/q&#10;bnDJmYsdxAPTFqr5uhkZYPKn3gJHYe8u039o5qvVaHzd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qu+v3q46t9N/xSOgHpFy4aP+qPUjBs6V2MCWmL1Pm4TRfMUnkT&#10;7wI13/bG07hppzVeq0Tm6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Veepz1b9W+k34mXph9KWUzR/1U6tQ9QpMeE1MXqb4Hggr6H5abeBF+mPv+625dNO/K16v/9Hd&#10;EqPRt0xqfXHB6/pK/FBnKnyUciLRien/AJYcOOKNi3nGH5f5j5vz2K7vP8vZYeXu97mor1G05u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RSsZ9GvTDHPWxg3rxq6/&#10;FFzfgeVanKEFGk9OMNahnrGrnlkhNOag1AkYgMJwm3Qxk681XqNrzd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il5w9G3THOvrHyf63sVr8UjzXkrA8Ty/Q0kU9OMO&#10;kpsQYvM9RE1O07TKT7hWZFHirc1XqNpzd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ildRvRr0w6n+rfpx6zMfr8UhzR0wocdw/CqWnnp1oJosYg+XqmrInp3nd0TWM&#10;xzRgH7QYac1XqNrzd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i&#10;l9V/Rt0x6w+qvpP6vszV+KQZl6Ox5ljwWmpZ6daGcY/QDDqz5+KSneaQxxC8XlSxbW1bePd5qK9X&#10;/9LberfWdnam/FjpPw+1wmhOXajpY2fTiRM3zorBj8mE/Kgb/J8jylD/AGN27962nNTXqsa5u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VcuZ/WfnbAvxUcseginwm&#10;hfL+OdPa3OMuIsZvnEqoMTehWnQB/K8kou43XdfxtzVeqxrm6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Vy9S/WdnbJH4m/TT0N0OE0M2A53ynj2YKrEJDN83DNh8h&#10;SOKIBxF5bge9uUn2Ec1Xqsa5u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VcvW71n526XfiPdEPRdhWE0NTgnVHCc3YhXV8pm+bpnwaj+ZgSnCuItsjaPvUm3a3NV6r&#10;Gub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XL6iPWdnbo3+IX&#10;6dfR5guE0NXgvWWLPUmJV05m+apDl/CBiNOKUI4j/SyHbJvVvd+zY681Ner/09xqq9FWD1X4jFN+&#10;IYcfmFfTdPjkAYL8qnkmI4w+L/PfM+Zv37m8vy9lrDduvpzUV6jvc3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okOP+irB8e/EJwH1/Pj80dfgWS6vJq4MKVDDJHUV&#10;7VxqzU+ZuV1LbdmwgjXd4c1XqO9zd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iQ579FWD549euRPXXNj81PW5Hy5i+Xo8IWlRoqhMRcu07VBkDI0d9FCEH2jmq9R3u&#10;b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USHqv6KsH6p+uHpR6&#10;2KnH5qOs6WYdmTDocKWlR4qwY1TfLPJJOZA0RhGoARt3Ykc1XqO9zd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iQ9a/RVg/Wf1pdE/WTWY/NQVnRePNsdPhiUqSR1/&#10;9YcNGHSGWcyBofl1G9bK246G3fmor1f/1Nwir9bXyv4l9L+HZ/Vnd8z04PUD+sH8xtttjT4P/Lv5&#10;f8tr9nzfO+Y8dnlfvc1Neo+HN1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IdmL1tfyD8R/L34ff9WfN/n2RqvOf8+/mO3yvl8Qeg+S+Q+WO/dt3+b54tfb5Z781XqP&#10;jzd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iH9QPW1/UX8Qnp/&#10;6D/6s/Nf16yzjOYv55/Mdnyv8ucp8t8j8s3m+ba+/wA9Nv8Agbmq9R8Ob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UQ7q962v81Xr06Q+iL+rPz/8AnWwzM+I/zr+Y&#10;+V8h/JaX5ny/kvln+Y8/7O7zo9nez9uar1Hx5u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RD+unra/zLeuPoV6Mf6s/wAy/wA9UWcZP5x/MfJ/ln9XsLGJW+T+Wf5r&#10;5m/l/wCWi8v7Xv8A2eamvV//1dvGs9FmPVX4plJ+IWMdpxhlN0yOQTg3y7+eZzjkmL/O/Mbtnl7G&#10;8vZtvfW9tOaivVYPzd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q+My+ivHse/E6y36/Y8dp48NwLINbk18INO5nklqMSeuFUs+7YEVW27dt7635qvVYPzd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q+Oo3osx7PH4kXTn100+O09Ph+&#10;R8rY5l6XCWp3aaofEXLrOk4YIix31UqSfbzVeqwfm6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V8dZ/RXj3VP8Qvox616PHaekoOlmFZrw6owt6d2mrGxqk+WjeOYM&#10;FjEJ1YFTfwtzVeqwfm6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V8df/RZj3Wb18+n/wBZFDjtPQ0PRiLO0dVhslO7y139YcJGHRGGYMFi8hhvbcp3DQWPNRXq/9bc&#10;tqfWfk6l/EAp/wAPlsHrDj9RkM59GKBovkxSDFnwn5Uru83z/MXffbt2+N+amvUcvm6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0xz1oZOwL154H6B58HrHx3HMn1&#10;WcY8TVovlEpoK5qFqd1Leb5pddwIG23jfmq9Ry+b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UTTO3rPydkj1wZJ9DVbg9ZNjed8v4rmGmxFGi+Vhhw9ykkMqlvMMjk&#10;e7tBHtPNV6jl83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omnU&#10;/wBaGTul3rO6X+izE8HrKnGeqOH5hxCixCJohTUyYNT/ADMyTqzCQtKuibQRfvbmq9Ry+b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UTTrF6z8ndG/WB0c9HeMYPWV&#10;eL9ZY81SYfXwtEKakGX8OGI1AqVZhIfOQ7U2A2b7VhzU16v/19siu9HPVGp/GAo/X1HWYYMmU/SZ&#10;sitSmef+ZfzI5hkxXzRD5HkfK+QwG/zt+/Ty9vvcrFeqzDl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VnZr9HHVHHPxbMq+u2krMMXJ+CdN6/KE9K884xFq6fFXrU&#10;kjhEBgNOI2ALGYNu0CEa81Xqsx5u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VZ/VH0c9UM6fiodL/W3hVZhiZTyXk/MGAV1NLPOMQepxCRnheCFYGhaJQffLTKw8FP&#10;NV6rMOb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Wd139HHVHq&#10;b+Jr0I9ZOAVmGRZW6Y4PnHD8Vp5551rpZcYovl6U0kSQNC6K+sheVCB9kMdOar1WY83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qs/1J+jnqj1g/Eg9Nfq8yxWYZDl&#10;no9Dn6PGqepnnWtmOPYMMPo/kYkgeKQJKLy+ZLHtXVd505WK9X//0N1af1d9Jqb1mQehSRa7+vFR&#10;k853UinX5L+VjEmwuxqPM3ef8wp9zZbbru8Oar1Gi5u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RXcX9XfSbBfWDhPogrFrv6641lmozZTladTR/y+CraicPP5m4Te&#10;apsuwi2u7w5qvUaLm6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FdzX6u+k+TvVllT0Y4utd/XHOODYjjuHmOnVqT5WgYrP5s5kDJJce6oQ39o5qvUaLm6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Fdz/wCrvpN029UmQPSFmNa45t6k&#10;0WNV+EGKnVqQRYRB8xV/MTGQNG2z7ACNc6XHNV6jRc3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orvU71d9JukvqZ6Yek/Na1xzV1bTMMmBGCnV6UDAqIV9d81MZA0&#10;X6E/o7K25tDbvzVer//R2nsQ9LPWeo/G0ofWjFh0R6fQdGWyc9d83B5oxc5llxLyPld/nlPlmDeZ&#10;t2X9299OV416rWuW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V&#10;LnD0s9Z8X/Gdyh6xqHDomyDhHS7EcsVNaauASLiU2LyVccIpS/nMphIO8LtHa9+Vr1Wtct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qqXq56Wes+bPxfuknq3wTDop&#10;MjZTyTmTBcSrDVwLJHWVsrNTxrTM4mcMDqyqVHiRyteq1rl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VS+of0s9Z+oP4r/p39VGV8OimyX0+wTPFFjdW1XAkkE2KU&#10;PkUSpTu4llDvoSikL3aw5WvVa1y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qpfVP6Wes/VD8Uf0rep3JuHRVGTul0HUdMxVbVcEclO2M4GKHD/Lp3cSzeZONp8tW2&#10;jVrDXla9X//S3gJvU10Qg9TEXo9lxu3UabLhzamEfJ1euDCtbDvnPmxD8mP9KUp5Rm8397Zt97mq&#10;9Q8c3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oB8R9TXRDCfUh&#10;h/pHxDG/L6hYrgc2ZKXCfk6w+ZhcNQaWSq+bWE0i7ZgV8tpRIe4QrrzVeoeOb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UA+YPU10Qyt6hcv8ApVx3G/Iz7mnDK3GM&#10;Lwv5Orbz6KjYrUzfNJCaWPYR9l5Vc/uqear1Dxzd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gHzf6muiGQ+vWUPTHmvG/lM8Z8psTrMCw35Osk+bgwyLzq1/mY4Wpo&#10;fKj1tLIhbsgY6c1XqHjm6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APnr1NdEOmvXLInptztjfyWdepa4y+W8O+Tq5PnVwel+dxE/MwwtTQeRB7/6aSPf2j3NpzVer&#10;/9PZ1xLoJ1hm/How/wBTceAVJyFF0NbLb417ny4xX+tUtb8ife3+b8uRJ9m1j3vpyvGvVcHy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qfM7dBOsOI/jnZK9SdDgF&#10;TJkXDukmJ4FU4wNny8eIyY1JUJSN72/zGiIYe7a3jyvGvVcHy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qfOs3QTrDmH8avoz6iMFwCpqMlZeyFmnDMRxddnkU9XV&#10;Ss1PA9237pB2spHx5WvVcHy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qfPUv0E6w5w/GJ9M/X3LOAVNZk7J+A5/pcZxVNnkUc1fh/lUcct2DXmfRbA697crXquD5a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VPnq76CdYc9/i3ekLr&#10;plDAKmvyjkOn6nrj+Jx7PJoDieXxS0Amuwb/AEib3F2g697crXq//9Tepk61dJousienqTMNCueJ&#10;MI/n64GZ1+dOF/Mmk+eEH2vI+YBj39twtz1eoT+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UGFX1q6TUHV6k6A1mYaGLOtdhkmM0+CtOorJMPjlMD1iQ/aMKygoW7&#10;X056vUJ/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DDFetXSb&#10;A+q+FdCsXzDQ02ccco6jEcPweSdRV1NLTm09RFCfeaOM/aI7c9XqE/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Bhj/WrpNlbqhgHRTMeYaGizbmmGtqMIwmWdVqq&#10;2KiTzKuSniPvOsKe85HYc9XqE/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BhmbrV0myZ1Lyx0bzXmGhw/NWdFxBsCwqedUqsQGHw/M1xpYjrJ8vD78lvsrqeer1f&#10;/9XZQxTpj1Kk/wCFC+HdY0y9ibZRToE2ENjgoKg4aMQ/rdNUfIGu2fLiq8kiTyd+/Yd23bryvGvV&#10;dRy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qVs99MepVX+P3k&#10;Xq7S5exOXKdJ0bxTDZ8aSgqGw6KtfHZJUo5K0J5C1DRkOIy4crqBbXleNeq6nl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SZlzpk6DN&#10;sWQJ8Wokx2emasjw1qqIVb0yv5bVCUxbzWiD+6XC7QdL356vUp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qLeoOFYo//AAot6f4ylNKaNOiOLRNOI28s&#10;OcflIQyW2hra2vfleNeq9Ll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RD1DllH/Cjrp9CGOw9D8XO2+l/6wS625XjXqve5a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plky3l2XH482S0FM2KRQmmSsMEZqFhLbjEsxG&#10;8RltSoNr6256vU9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p&#10;lny1l2qx2DNFTh9NJidLG8MNW0EZnjjf7caTEb1VvEA2Pjz1ep6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TLVZby7XY3S5lraCmmxGhWRKaqeCNp4VkFpFilI3o&#10;HGjBSLjvz1ep6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TLW&#10;5by7iWM0WYsRoKafEMN80UlVJBG81P5y7JfJlYF4/MXRtpG4aG456vV//9PZExTP2e0/4UTYb0wT&#10;Gq8Zaf0/tiTYSKyb5E1v9b5oPnDSbvJNR5QCeZt37fdvbTleNeq7Tl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Ul59z9num/4UE5D6aU+NV8eXKjoxitfLhS1kwop&#10;KpcdljWpekDeS0yoNokK7gul7crxr1Xact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qkvrnn7PeHfjw9DOnWH41XwZfxDp3m6qqsMjrJlo554pmEU01KrCKSRB9lmU&#10;keB5WvVdpy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qS/VVn7&#10;PeD/AI3XpUyBhGNV9LgOM5d6jy1+Gw1kyUlU9Phu+B6mmVhFM0TaoXUlTqLHla9V2nL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qsPNnq+6r4J+LzlT0O0cdAcl4&#10;101r821DtTua0V8GKvRIEn8wIIfKUXXyyd2u7w5qvVZ5zd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qxOqnq96r5N/Fc6Wei7CI6A5Pzlk3MOPV7yU7tWCqoJGWAQz&#10;iQIkZA95ShJ8COar1Wd83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KHjXoz6dY564MF9edViWJLmnA8p1OT4aFZIP5e1HPWtXNNI&#10;hhM5nEjEAiUJt7oTrzVeo3nN1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KHnL0adOs7es/JvrgxLEsSizNknAsUy/R0UUkAoJafEGLyyTo0JmMqk+6VlVfap5qvUbz&#10;m6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FD6k+jPp11P9X/TX&#10;1nY3iWJQZj6X0GPYfhtHBJAKKePGaf5eoaqR4WmZkXWPZIgB+0GGnNV6jec3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oofVv0adOusXqy6R+sDMOJYlT5g6OR5mjw&#10;mkp5IBR1Ix+gGHVZrUeFpWMcQ3ReXJHZvtbhpzUV6v/T25q31oZspfxWqT8PhcGpDgdR0uOfTipk&#10;l+bFUMekwj5QJfyvJ8td97bt2nbmpr1WJc3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quzM3rRzZgX4pGWfQNDg1I+CY70+rc4yYo0kvzSVEGJPQrTKgPlmIqu4kjd&#10;f4c1XqsT5u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VdvUn1oZ&#10;syR+Jf029DNHg1JPg2d8qY7mGoxJ5JRUwS4fIUjhjQHyyj294kX9nNV6rEub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XZ1r9aObOl34i/RP0V4dg1JVYR1SwnNmI&#10;VmIySSippXwak+ZiSBFPlssp0bcLgduar1WJ83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qu31C+tDNnRr8QT08+jrCsGpKzCus0WeJK7EJZJRUUZy/hAxGAU6Kdje&#10;c52vvGg7a81Ner//1NxOr9FFBVfiQ034h5zFItTTdPDkD+R/JL5ZQ4y+L/P/ADnnbg128vyvKtYb&#10;t/7vNRXqPLzd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iM5g9F&#10;FBj34iWAfiAtmKSKpwLJNXkwYIKJSkqVFe1caw1fnAqyltnl+UQe+7w5qvUebm6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URbMPrYpcB/EXy/8Ah+nLjSzY9kirzmMc+eAWJafE&#10;GoPk/kvIJYsV3+Z5wt22HvzVeo9PN1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VeGZvRbmfHfxQ8tevqLGqWPB8C6f1uTpMKMUhqZJ6jEnrhUrKP0YjVW2lTrfXtzV&#10;eqw/m6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on+N+s3p/gXr&#10;lwX0F1OGYg+ZscylU5whr1WD5BKSCtahaB2Mom88utwBGV2/vX05qvUcDm6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VY+bPR91Vxv8XXKnrmo58PGTMF&#10;6bV+UqiJqiQV5r58VetRkgERjMHlMAWMobdpttrzVeqzjm6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LLi3q16RYN6uM&#10;K9E9a9X/AF3xnLc+a6dFpr0v8vhqmo3LVG7SXzVNk29tb81XqM1zd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LL1L9WvSLpR6kumnpUza9WubOrCZgkwFYqbfTsMDohX13zE24eVa&#10;E+5odx005qvV/9LaXxD0v9a5/wAb6h9ZMWEqencPRdsoPifzdNuGMHM0uI/K/KeZ8yR8swfzPL8v&#10;93du05WvVbDy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qnc5e&#10;l/rXi3402T/V/QYSr9P8J6WYjlmqxH5umDJic2MSVcdP8qZBUsDCQ28RlB2LX05qvVbFzd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qnur3pf615q/GG6RerDA8JWb&#10;ImVckZlwbE8QNXTK0NbWys1PEKZpBUSBwftJGVHiRzVeq2Hm6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VO+or0v8AWvP34s/p09UWVcJWpyTkDA880eOV5q6ZGpps&#10;ToPIokFNJIJ5fMk0vGjBe7EDmq9VsXN1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qe9Vfpf619TfxTvSn6l8l4StXkzpjB1ITMdcaumjakbGcCFFh4WnkkWefzZ/dP&#10;lI+zu+0a8rXq/9PeHl9SXRSD1HxekeXHFHUSbLxzWmD/AC1TuODisbD/AJz5jyvlrfMqU2eb5njs&#10;2689XqHH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AdiHqS6K&#10;YX6h6D0o1+OLH1AxTBJcxUuE/LVJaTDIqg0slV8wIjTALMCuwyB/ELbXnq9Q48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oDse9SPRTLHX3AfS9jmOLBnvM2G1mL4&#10;ZhRpqlmnoqQlaicTrEadBGR9l5FY+APPV6hx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QHZs9SXRTI3XPKfprzVji0mds802JVeB4YaapdquHDYvOrXE8cTQR+VH&#10;raSRS3ZQx056vUOP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A7O/qS6KdOeteSPTrnTHFoc59R1xd8uYaaapdq5cJpvnMQKzRxNBF5EHvnzXTd2TcdOer1f/1Nm7&#10;EuhvV2X8fLD/AFIR5fqzkWLoW2XXxsR/6IMU/rXLWfIl7/5b5ciS1vsm/K8a9VxXL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p0zv0N6u4h+Oxkn1EUWX6uTJGH9I&#10;sTwSoxlY/wDRY8QkxuSoSkZ76StEQwFu3K8a9VxfL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p160dDeruPfjZ9F+v2DZfq6jJmA5BzThuIYukd6anq6mVjBBI99H&#10;kH2Rbla9VxXL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p09TX&#10;Q3q7mz8ZH0yddMt5fq6zKGUsA6gU2MYrHHemo5a7D/KpI53v7rTP7q6anla9VxfL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p19X/AEN6u53/ABdfR91syll+rr8p&#10;5Hp+qK49ikUd6egOJZfFNQioe/u/MTe4mmp5WvV//9XexfrD0qj6tJ0FkzFh651kwr+eLgZqo/nz&#10;hnzBpfnxS7vMNN54MfmW27xtvfnq9Qj8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oN6rrD0qoeqtL0LrMxYfFnOtw58Xp8EarjFfLQJKYHrEpi3mNAsoKFwNobS9+&#10;er1CR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g4xPrD0qwXq&#10;fhnRTFsxYfTZvxqkqK+gwaSqjWtqaWnNp6iGmLeY8UZ0ZgCB489XqEf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BvjnWHpVlnqTgfR3MOYsPos15mhrKjCcImq40&#10;rK2KjTzKqSlp2bzJVgT3nKghRqeer1CR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g4zH1h6VZQ6iZc6SZpzFh+H5ozeK9sDwqoqo46zEBQQ/MVpo4GYPMKeH35No&#10;O1dTYc9Xq//W2RMUyDnt/wDhRNhvU9MFrzlpPT+2Gtiwo5vkRW/1vmn+TNXt8kVHlEP5e7ft961t&#10;eV416rtOW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SXn3IOe6&#10;n/hQTkPqXT4LXyZcp+jGK0EuKrRzGijqmx2WRaZ6sL5KzMh3CMtuK62tyvGvVdpy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qS+ueQc94j+PD0M6i4fgtfPl/D+ne&#10;bqWqxOOjmajgnlmYxQzVSqYo5HH2VZgT4Dla9V2nL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pL9VWQc94x+N16VM/wCEYLX1WA4Nl3qPFX4lDRzPSUr1GG7IEqal&#10;VMULStogdgWOgueVr1Xact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qkv1p5Bz3j34znoqz3geC19bgeA0/VkYniMFHNJSURqstrFTCrqEUxQGaT3Y97LvbRbnTleN&#10;er//199o5qywuZhkpsSpRjLU3zgoPmI/mTTb/K+YEG7zPK3+7vtt3aXvz1ep+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TDJmrLEOZI8my4lSrjE0Bqo6E1EYqWg&#10;DbDMsBbzDGG0LAWvpe/PV6n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MNRmrLFJmGnyjVYlSxYtVxPPBRPURrUSxJo8kcBbzHRfFgCB489Xqf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Uw1massYfj1HlWvxKlgxTEFlelo5Ki&#10;NaidYhulaGFmDyBBqxUGw1Nuer1P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Ya/NWWMLxygyxieJUtNieKCY0VJLURpPUiFd8xghZg8vlp7z7Qdo1Nhz1er/9DY&#10;fxalqf8AlpVwyt8tvJ/2dHTzNp27v65znbu7XtrbleNeq9nl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US9QqWqP/AAo26fVgjYwjohi6l9p2hv6wSnbu7Xt4crxr&#10;1Xtct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qibr7S1L/APCg&#10;voFVrGxiTprnJWcKdoJmawLdgTyvGvVezy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qJfVzS1Un48PpFqo42aKPLXU0O4UlVJwvS57C/KmvVe1y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qJvXLS1Mv44HoYqYo2aOKm6w73Ckqu7&#10;LCgbj2Fz2vyvGvV//9H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//S2I8Wr68f8KUM&#10;MwsTyfLH06vL5O9vL3/1zmXfsvt3W0va9uV416r1eW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RT1Cr69f+FGPT/DVnkFM3RDFpDEHbYXGYJQGKXtutpe1+V416r1&#10;uW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RV18r66P/hQN0Dw&#10;6OaRaeTprnFniDkIzCZrMVvYkeB5XjXqvV5a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VFPq3r6+H8d30j4fDPIkE2WuphkjDsEcrhl1LKDYkeF+3KmvVety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qKvXHX18H43noaoIJ5EgqKb&#10;rB5sauwR9uWFK71Bs206i/bleNer/9PfWbKGU2zWM+NhdIccWl+RGImmi+bFL5nm/LCo2+b5PmHd&#10;s3bd2tr689XqUX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Ts&#10;uUMpz5pizxNhdI+Nw07UkeINTRGqSnZt7QLUFfMERb3igbbfW1+er1KL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J2pyhlOszNTZ0rMLpJcZo4pIKevemiapiik1&#10;kijnK+YiP+8oIB8Rz1epR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pO1uUMp4lmKizhiOF0lRi+GJNHR10lNE9TTpMNsqwTspkjWQaMFIDDQ356vUo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UncQyhlPF8wYdm3FcLpKrFcIE4&#10;oa2WmieopROnlzinmZS8Xmp7r7CNw0Nxz1er/9TZMxTqT1FT/hQ5h3SNMfxIZUfoC2LNgorp/wCX&#10;Gv8A63TU/wA8aLf5BqfJAj83Zv2Dbu26crxr1XWct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qlLPnUnqLS/8ACgDInSilx/Eo8rVXRrFMRmwZa6cYfJWJjskS1clG&#10;H8hp1jAUSFd4XQG3K8a9V1vL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pT649SeouGfjsdDul+G4/iVPlnE+nmbauswiKunSgqKiGZhFPPSK4hkljH2XZSy+BHK8a&#10;9V1nL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pS9U/UnqLgf4&#10;2fpX6a4Jj+JUeXMdy71FmxLCoK6eOirJKbDd9PJVUqOIZmhbWMupKHVbHla9V1vL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pT9Z/UnqLlz8ZX0XdOsvY/iVBl/Ml&#10;P1YOLYZT108VHXmky4s1Ia2lRxFUGnl9+LzFbY3vLY68rxr1f//V3rX6NdKJer6eoCTL1A2d48J/&#10;kK44aZPnhhnzBq/kBUW3/L/MEybL23G9r89XqEv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BpV9GulFd1apevNZl6glzpQ4bJg9PjTUyGtioJJTO9GlRbeIWlJcp&#10;e27Xnq9Ql8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oNMU6Nd&#10;KMb6p4X1wxfL1BU5wwSjqMPoMYkpkaspqWoN56eGcjekch+0oNj489XqEv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BpjvRrpRmfqZgPWfMWXqCtzZleGsp8Ixaa&#10;mR6uiirE8urjppyN8azJ7rgH3hoeer1CX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g0zJ0a6UZx6j5a6wZqy9QYhmnJwr1wPFZ6ZHq8PGIQ/L1opJmG6IVEPuSbS&#10;Ny6HTnq9X//W2dcS699YYfx6MP8ATJHj9SMhS9DWzI+C+58ucV/rVLRfPH3d/m/LgR/atYdr68rx&#10;r1XB8t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qnzO3XvrDh34&#10;52SvTZQ4/Ux5FxHpJieO1ODjZ8vJiMeNSU6Vbe7v8xYgFHvWt4crxr1XB8t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qnzrN176w5e/Gr6M+nfBcfqafJWYchZpxPE&#10;cIXZ5FRV0srLTzvdd+6MdrMB8OVr1XB8t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qnz1L9e+sOT/xifTP0Cyzj9TR5OzhgOf6rGcKTZ5FZNQYf5tHJLdS14X1WxGv&#10;e/K16rg+W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T56u+vfW&#10;HIn4t3pC6F5Qx+poMo58p+p7Y/hkezya84Zl8VVAZrqW/wBHm99dpGve/K16v//X3g5fTT0Sn9Sc&#10;Xq9lwMHqLDl05TTF/mqq4wc1rYh8n8r53ypHzLF/M8rzf3d+33ear1Drzd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gKxD009EsV9ReH+rOvwMSdQcLwSbLlLi3zVU&#10;DHhktQaqSl+WEwpW3TEtvaIyDsGA05qvUOvN1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ArH/TT0SzR6gcA9U2O4IJ8+ZXw2swfDMU+aqlMFFWMWqYflkmFM+8n7Tx&#10;sw/dYc1XqHXm6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AVm70&#10;09Es9ddso+pjNeBirzvkSmxOjwLE/mqpDSQ4lF5Nagp45lp5fNj0vLG5XuhU681XqHXm6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AVnj009EupHW7I3qOzrgYrc6d&#10;NlxhMt4iaqqjNEuL0vyeIgQRTLTzefB7n6aN9vdNra81Xq//0NpvEPVH1pg/G5ofRlFicY6ez9GG&#10;zg+H/KU/mHFxmaXDfmfmvL+YC/LKF8vfsv723dryvGvVa7y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qoc4+qPrThH40WT/R5QYnGmQMW6W4jmaqoDSU5d8ThxiSk&#10;jnFUY/mFUQgDYHCHuVvrzVeq17m6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VRdXPVH1pyp+MF0j9JmB4nHFkXNeSMy41idCaSnZ5ayilZaeUVLRmdAoGqq4U+IPK1&#10;6rXeW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VD6iPVH1p6f/&#10;AIsfp29LWVsTjp8ldQMEzzW43RGkp3eomwuh8+iZah4zNEI31IjdQ3ZgRzVeq17m6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VReqn1R9aemH4pfpU9MuTMTjpsm9T&#10;4OpD5io2pKeR6lsGwIVuHlKiSMzQ+VOdx8tl39muNOVr1f/R3Wp/SP0kqPWPD66JBW/15gyickqR&#10;Uj5P+VnEWxTWn2X8/wCYY+/u+zpt8ear1Ge5u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RYcW9I/STGvV7hPrcrRW/12wbLVRlSnK1IFJ/L56tqx99PsuZfNY2fd20&#10;tzVeoz3N1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LDmr0j9JM&#10;4+q7KvrLxgVv9csnYNiOBYeUqQtL8pXMWn82DYS8lz7rbhb2Hmq9Rnub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UWHP3pH6SdSPVBkH1dZjFb/W7pvR41Q4OYqkJS&#10;+Vi0Hy9X58GwmRtn2DuG06681XqM9zd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iw9TPSP0k6s+pXpl6rs2Ct/rX0lTMEeBGGpCU1scohQV3zMOwmX9CPc95dra69u&#10;ar1f/9LbErvWH1TpvxhKL0Ex02G/1LqOkjZ5aoME38x/mQzDJhXlifzvJ+W8hQdnk79+u+3u8rXq&#10;s05a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VZea/WJ1TwT8XD&#10;KvoVo6bDTk7G+m9fm6oqGgmOICvgxV6JEjmEwiEBjUEqYi27XeBpzVeqzTm6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Vl9UfWH1TyX+Kp0u9E+E02GtlHOmT8wY/X&#10;zywTGvWqoJGSBYJlmESxED3g0TE+DDmq9VmnN1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rL68esTqn0z/ABOeg3o5y/TYbJlXqbg+cq/Fpp4JmrY5cHovmKUUsqzL&#10;Eis/+UDxOSOxXvzVeqzTm6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Vl+pX1h9U+kP4kfpp9I2V6bDZcsdX4c/yY3NUQTPWRHAcGGIUXyUqTJHGGlNpd8cm5dF2nXl&#10;a9X/09zGp9GOSan190/4gjYtXDMVPkQ5CGGAQ/JGjOLPi3zROzzvP81in2tu392+vNRXqOPzd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icY56MMk4767sE9e9Ri1c&#10;mYMDyhVZOiw1RD8m9LPWtXNUOSnm+cHbaLNtt4X5qvUcfm6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4zr6Mck539bmSvXJXYtXQ49kjAMVy/TYfGIflJocQcvJLK&#10;Shl8xCfd2sB7Qear1HH5u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ROOp3owyT1R9ZXTH1pYri1dTY30uw/MGH0NBEIflalMZp/lp3qCyGXdGuqbGAv3vzVeo4/N1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IzmD1r0GA/iJYB+H82X&#10;ZJanHck1ecxjYrVCRJT17UJozSeSSzMV3+Z5oA7bfHmq9R5ub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URrPvrXocjev3IXoSky7JU1Gect4xmJMZFaESmXDnKGnN&#10;J5JMhktcP5i2/wAJ5qvUeXm6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Z6s+teg6V+unpL6JZsuyVs/VTDcy4jHi4rVjSiGC0vzLRtSmFjMZ/sgiRNvezduar1Hm5&#10;u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RGut/rXoOi/rZ6H+j&#10;SfLsmIT9aY83yRYqtasSYd/V7DBiTB6YwsZ/mAdgtImz7XvduamvV//X24q30YZxqvxX6T8QZcXo&#10;hgFP0tOQjhZWX5w1Zx6TFvmg23yvI8ttlt27d4W5qK9Vi3N1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rozP6L8447+KZln18QYvRJgWB9Pq3J0mGMsvzb1M+JvXLU&#10;IwXyvKCNtILbr+Fuar1WL83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qunqV6MM453/Ez6a+uWixeihwTJGU8dy9U4c6y/NTTYhIXjmiYL5QjQH3txB9g5qvVYtzd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q6Otvovzj1R/Ea6JetP&#10;DMXoqbBul2E5tw+tw+VZTVVL4zR/LQvAyqYwsTavuINu1+ar1WL83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qun1DejDOPWT8Qf07+sTB8XoqTCOjUWeY8QoJllNT&#10;VnMGEDDqc0zKpjHkuNz7yLr9m55qK9X/0Nzyp9ZfTqm9dtP+H++G4kc11GSDnxa8Rwfy4UAxR8J+&#10;XL+d5/zPnKWt5WzZrv3e7zU16jec3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ooeNeszp1gfrgwX0GVWG4k2accynU5whrljg/l60cFa1C0MjmYTicyKSAIim3u4On&#10;NV6jec3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ooecvWX06yT&#10;6z8m+h/EsNxKXM2dsCxTMFHWxRwGgip8PYpLHO7TCYSsR7oWJl9rDmq9RvOb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UUPqT6zOnXTD1f9NfRjjeG4lPmPqhQY9iG&#10;G1kEcBooI8Gp/mKhap3mWZWddI9kbgn7RUa81XqN5zd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ih9W/WX066O+rLpH6P8w4biVRmDrHHmaTCaunjgNHTDAKAYjVit&#10;d5llUyRHbF5ccl2+1tGvNTXq/9Ha5r/SL1Zqfxk6L11xtQ/1Hp+kLZIYGob53+aHMcmKXFP5e3yP&#10;l2Hv777tNvjyteqz/l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Vf5t9InVnGvxfsp+t+jah/qVg3TSvynUBqhhWfzCfFXrUKQeXtMPlMLtvBvpt8ear1Wgc3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qsDqr6RerOcfxYOlfrOwhqH&#10;+p2Tsm5iwLEBJUMtX81XyM0HlQCMq8dj7zFxb2Hmq9Vn/N1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q/6++kTqz1J/FE6Ber3LjUIyl02wbOlBi4lqGWqMuL0Xy9J&#10;8vCIysi7/tkuu0a2PNV6rQOb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WB6mvSL1Z6tfiXemP1YZUahGVekkPUGPHRPUMlUTjuCigoflYRGRL+mH6S7LtXUX7crXq&#10;/9Ldmn9V/R6n9XMPojkqan+vs+VDnNIPlX+X/lQxBsM8w1P2PN+YUjy+9ve7c1XqMlzd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i2Yr6r+j2D+q/C/RdXVNSM9Yxl&#10;2fNNNAKVzTnDoapqN3ap+wsnmqQE7ka81XqMnzd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i2Zn9V/R7KPqiyx6Psaqalc65uwivxvDoVpXaBqShYrUM9QPcRgRop1&#10;PNV6jJ83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otmefVf0e6&#10;d+pXI3pOzNU1KZx6i0eMV2DQpSu8Dw4VD59YZZx7sRVPsg/aOg5qvUZPm6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Ft6j+q/o90r9RfTf0tZvqamPN3VVMefAIY6V&#10;3hkGCUYrq/zpx7sO2E3Xd9o6Dmq9X//T2k8Q9MXW2f8AHCoPWNFgwPTqHos2UXxX5yluMYOZ5cR+&#10;U+U835oj5Zg/meV5X7u/dpyvGvVbLy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qms5emLrbi341eTvV3QYMH6fYV0rxHLVVinzlKCmJzYxJVx03yhlFU14SG8xYjG&#10;Oxa+nK16rZeW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U11f9&#10;MXW3NP4xXSH1W4FgwnyHlbI+ZsGxPEvnKVTBW1krNTQ/KvKKmTeD9pI2UfvMOVr1Wy8t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qpr1F+mLrbn38Wr05+p/KmDCqy&#10;RkHA89UeO4j85SoaWbE6DyKJBTSSrUTebJpeKNwvdyo15WvVbLy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qmvVb6YutvUz8VL0o+pTJWDCsyX0yg6kpmTEDWUsZo&#10;2xjAhRYcBTyyrUT+dP7v6GN9nd9q68rXq//U3j5fUR0Yh9QsfpTlx2IdQZsAOaEwfyp/NOECrNB8&#10;75vl+Rs+ZUx7d++4vttrzVeoaeb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UC1f6iejGGdfqH0uV2OxR5+xPBpcwU2EGKcySYbFOaaSqEoj8kKswK7S4bx2215qvUN&#10;PN1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BbHPUT0Yy310wP0&#10;0Y3jsVPnnMmHVeK4bhRinMlRR0hK1E6yLGYVEZGoZwx8Aear1DTzd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gWzT6iejGSuteVvTrmjHYqTOmdqfEavBMLaKcyVcO&#10;HR+dWukiRmJRCmpDupP7oJ5qvUNPN1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BbOfqI6MdPesmTPT9nLHYqHOPUNcWfLuGtFO0lcuFU3zeIGORI2iTyIPfPmOtxot&#10;zpzVer//1dmrEuiPVuX8fbD/AFFR5frTkaPoU2X2xsRH5MYp/WuWs+RMvbz/AJciTb/hN+V416rj&#10;uW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Thnjoj1br/x3Mk+&#10;oOiy/Wy5JoOkOJ4LUY0sRNJHiEmNyTpSPL2ErREMF9mvK8a9Vx/L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px609EereO/jcdFuvOD5franJuBZBzVh2IYwkRNLT&#10;VdTKxgp5ZOyySD7I8eVr1XHct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qnD1N9Eerea/xlPTH1vy5l+trco5UwDqBTYxi0URalopa3DvKpI55OyNM/uoPE8rXquP5&#10;a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VOPrB6I9W86/i8+j3&#10;rRlPL9biGVMk0/VJcdxSGItTYecRy8KahFTJ2T5ib3E9racrXq//1t7h+rHS6PqinRCTMeGLnOTD&#10;P50uBGug/mRw3zzTfPii3+eaXzwY/N27N427t2nPV6hA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Qf1PVjpdR9TKbotV5jwyLOFZQPisGBvXQDEZaFJDC9ZHRF/P&#10;anWQFDIF2htCb89XqED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B/iPVjpfhHUbDuj2K5jwymzZi9LPXUOCy10CYhU00BtNUQUbOJpIozo7qpVfEjnq9Qg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oP8Z6sdLsu9QcG6TY/mPDK&#10;HNOY4qqfCsHnroI66uipE8yqkpKR3E06QJ70hRSEGrWHPV6hA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Qf4/wBWOl2Vc+YB0szPmPDMOzNmsVrYLhNTXQRVuIii&#10;i8+sNDSu4lqBTRe/L5atsX3msNeer1f/19kHFMjZ2f8A4UVYb1IXB645dX0/NhxxQUk3yQrP64TT&#10;fKGq2+SJ/KIfy927b71ra8rxr1Xb8t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qkfP2Rs7VH/Cg3IfUWnweufL9P0YxWilxNaSY0aVTY9LItM9UF8pZih3BC24jW1u&#10;V416ruOW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SR10yNnav&#10;/Hl6F5/ocHrpsBoOnWbqapxKOkmakhmlmYxwy1IUxJI4+yrMCfAcrxr1Xb8t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qkf1V5Gzti3433pSz1hWD11TgmEZd6jx12&#10;IRUkz0tK8+G7YEqKhVMUTStogdgWOgvyteq7jl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UketTI2dsc/Gg9FGdsFweurMGwOm6tDEq+CkmkpaM1OW1ipxVVCKY4f&#10;Ok92Pew3NotzyvGvV//Q33jmTLq5hGUWr6YYsaf5sUXnx/MGn3+X54gv5nlb/d32230vfnq9T1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mWTMmXYsfjynLX0y4p&#10;LCalKMzxioaENtMqwk7zGG0LAWvpfnq9T1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mWfMuXaXHYMr1OIU0eJ1UbzQ0jTxieSNPtyJCTvZV8SBYePPV6nr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MtVmTLtDjdLlqtr6aHEa5Z&#10;HpqV541nmWMXkaKIne4QasVBsO/PV6nr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MtbmTLuG4zRZdxGvpoMQxLzTSUsk8aTVHkrvl8mJiHk8tdW2g7RqbDnq9X//&#10;0dhfFv8AtJewz/5HJ/8A2NJ+U416r4eX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Q91D/AO0j/p7/AOEOxf8A9iCXleNeq+Hl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UP9f/APtIS6Af+E0zn/0mbleNeq+Dl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UPerz/s/R6Qv/BZ6nf8Alr5U16r4eW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Q966P8As+P6FP8AvG6x&#10;f+wwvKca9X//0t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/9PYmxXFcTH/AApMwzBR&#10;Uy/Jn07PMYPMbyvM/rlMvmeXfbv26Xte2nK8a9V6XL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ot6g4riif8ACi3p/gyVMoo36I4tK0Akbyy4x+UBzHfaWtpe1+V4&#10;16r0uW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Rb17xTE4v8A&#10;hQF0EwiKplWkl6bZxd4RIwjZlmbazIDtJHgSOV416r0uW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Rb6tsVxSn/HZ9JGFU9TKlLUZa6ltLCsjCNyuGXUugO1ip7XG&#10;nK16r0uW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Rb64cVxOl&#10;/G59DmF01TLHTVVN1f8AOhWRhHJsyyrJ5iA7W2nUXGh7crxr1f/U3z2yNkl86L1JbB6E5iWj/lwx&#10;Q0kPzoo/NM3ygqtvnCDzSX8vdt3e9a+vPV6lT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krNkXJNRnKHqLUYPQvmCnpWoYsTakhNYlKz+Y1MlUV81YS53FA20nW1&#10;+er1Kr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JWryLkmvzd&#10;SdQK7B6GbHqCCSmpcSkpIWq4YZTeSGKpKmVI3P2lVgD4jnq9Sq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SVxDIuScWzVh+esVwehqsbwhJ4qHEJaSF6ulSdds6U&#10;9QymWJZV0cIwDDQ356vUq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UlsUyNknHMz4XnbGsHoazGsDFSMNr56SGSqoxUp5VQKWodTJD50fuybGG9dGuOer1f/1dlD&#10;FOp3UqP/AIUL4d0cTMOJrlF+gTYu2BivqBhpxD+t01P8+aHf8uaryQI/O2b9g27tunK8a9V1HL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pWz31O6lUn4/eRekVLm&#10;HE4sp1fRvFMSnwVK+oXDpa1MdkiSskog/kNULGAgkKFwugNtOV416rqeW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Sv1w6ndSsK/HU6H9KcMzDidNlbFenmbaytwe&#10;KvqEw+pqYZmENRPRq4glljH2HZSy+BHK16rqOW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St6pup3UrAfxr/Sx0wwLMOJ0WWsfy91FmxPCYK+ojoa2Smw3fTSVdIj&#10;iGd4W96NnVih1Wx5WvVdTy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qV/Wb1O6lZZ/GR9GHTXLeYcTw/LmZqfqu2MYVTV9RFRYgaPLizUhrqWNxDUmnl9+LzFbY3v&#10;LY68rxr1f//W3pZOiPSSXrQnqLky/RnPMWD/ANX1xsxD5wYX8yaz5ES9/I+YJk2/4jfnq9Qp8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oLKzoj0kr+sdJ6hK3L9H&#10;LnagwyTBafGmiBq48PkmM70iS9xE0pLFfbrz1eoU+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UFmLdEekmO9W8J684xl+jqc5YFRVOHYfjDxA1VNSVJvPTxSd1jkP&#10;2h489XqFP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BZmDoj0&#10;kzX1Uy91wzHl+jrc3ZUhrabB8WliDVNFFWp5VXHBJ3VZk91x4jnq9Qp8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oLM0dEekmdep2V+tGbMv0eIZrySuIrgOKTRBq&#10;nDxiMHy1cKaTunzEPuP7V056vV//19nnEuv/AFjh/Hjw/wBL0WPVAyDL0ObMz4Ntj8g4sM0y0Pzt&#10;9nmeZ8sBHbdtsO19eV416rf+W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T/nbr/1jw38crJfpnoceqI8iYj0lxLHqnBwsfkSYjFjUlNHVsSnmb1iAXRrW8L8rxr1X&#10;Act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qoDrL1/6x5d/Gn6&#10;NenLBceqKfJOYsh5oxTEcJVY/JqKyllZaedyUMgaMDSzAe0Hla9Vv/L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p/9S3X/rHk38YX00+n7LGPVFHk3OWA5+qsawtF&#10;j8msmoMP82jkkLIXBhfVdrD435WvVcBy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qgPVz1/6x5B/Fq9InQfJ+PVFBlDP0HU5swYZGsZirzheACqoDMWQuPIm99drL&#10;r3uNOVr1f//Q3gJvTL0Qn9TEXrClwS/UaHLhykmL/OVemDGtbEfk/lBN8mf9KYv5ph8393ft93mq&#10;9Q8c3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oB8R9MvRDFvUh&#10;h/q4xDBPM6hYVgc2W6XFvnKweXhc1QaqSl+UWYUjbpiW8xojIOwcLpzVeoeOb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UA+YPTL0QzT6hcv8Aqqx3BPPz7lbDK3B8&#10;LxT5yrXyKKsYtUw/KpMKWTeT9p4mcfusOar1Dxzd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gHzf6ZeiGfOvWUPU5mvBPm88ZDpsTo8CxL5ysj+UgxOLya1Plo5lpp&#10;vNj0vLG5XuhU681XqHjm6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APnr0y9EOpXXLInqSztgnzudemi4ymW8R+cq4/klxil+SxEfLQzLTT+fB7n6aOTZ3j2trzVer&#10;/9HaixD1U9Zaf8a+h9FUVdCOn8/Rps5PR/KxeccWGZZcN875rb5oT5ZQvl7tt/etfla9Vq3L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qpzh6qesuD/jM5Q9GtDXQ&#10;rkPF+l+IZoqaQ0sRmbEocXkpI5RUlfNVBEANgbaTra/NV6rVub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VT1b9VHWXKX4vPSX0i4JXQx5HzbknMmNYlStSxNLJWU&#10;UjLTutSV81FUDVVIB8RzVeq1bm6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VU+oX1U9Zenv4rfp59KmWK6GHJnULBM71uNUrUsTyzTYXQ+fRtHUMpkiCPqQpAbsb81&#10;XqtW5u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VVPql9VPWXpb&#10;+KH6WPS/k6uhgyf1Sg6jPmGmelikknOC4GK7D/KndTJDsnN22Ebho1xyter/0t1af0idJqn1mQeu&#10;uRq7+vFPk85IUCoX5L+VnEmxS5p/L3ef8wx9/fbbpt8ear1Gi5u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RXcX9InSbGvWDhPrfrGrv664LlmoynThahRR/y+erat&#10;cvB5e4zeaxs28C2m3x5qvUaLm6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FdzX6ROk+cfVllT1nYu1d/XHJ2DYjgWHiOoVaT5WvYtP5sBjLPJc+6wcW9h5qvUaLm6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Fdz/wCkTpN1J9UmQPV7&#10;mNq4Zt6bUWNUGECKoVaQxYvB8vV/MQmMtI2z7BDrY62PNV6jRc3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orvU70idJurXqZ6YerDNbVwzV0kTMMeBCCoVKUjHaIU&#10;Fd81CYy0v6Efo7Mu1tTftzVer//T2zK71k9Tqb8Xuj9AMdBhZybUdJ2z21YYKj+ZjERmGTCfJE3z&#10;Hy/ynkKG2+R5m+58zb7vKzXqss5a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VaWavWV1PwP8WfK3oOpKDC2yhjnTiuzfPWPBUHElroMUehSKOYVApxTmNQSpgL7tRI&#10;BpzVeqy3m6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Vp9UPWT1&#10;OyV+KZ0w9EOFUGFyZUzrlDMGYK6rlgqDiMdTh8hSFKeVahYFhYD3w0LsfBl5qvVZZzd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q0uuvrK6n9MPxMehPozwCgwubK/&#10;U/B844hitVUQVDV8MuD0fzFKtHKlQkCI76SCSGQkfZKnXmq9VlvN1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rT9SPrJ6ndHvxHPTZ6Qcs0GFz5a6xQ5+kxqpqoKhq&#10;6A4BgwxGj+QljqEhjEkptL5sUu5dF2H3uVmvV//U3Lan0YZOqvxAKf8AEGbGKwY/T5DOQhhYWL5M&#10;0hxZ8W+aLbfN8/zG2W3bdvhfmor1HL5u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RNMc9F+Tsd9eeB+vifGKxMdwPJ9Vk6PDFWL5R6aeuauaodivm+aHbaADtt4X5q&#10;vUcvm6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0zt6MMnZ39c&#10;GSfXLW4xWQ43kjL+K5epsORYvlZocQcvJNKxXzBIhPu7SB7RzVeo5fN1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Jp1P8ARfk7qj6zul/rTxPGKymxnpdh+YcPosPi&#10;WI01SmM0/wAtM87MpkDRLqm0gX735qvUcvm6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i6Yn6qejWD+qbDPRrXV0y58xfL0+aKakFLKYWw2GpNJJKak&#10;L5SuJQRsJ3Ea2tzVeoxfN1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LpmX1U9GspepnLXpFxuumjzxm3Ca/GsNpVpZWiko6JitQ7VIXykZSNFYgnw5qvUYvm6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VHZ09N3WvFPxuMm+q6gwN5On+F9KMSy7VYt8zTBY8&#10;TlxmSqjpTTmUVJLQkNvEZTwLX05XjXqtx5a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VR/WH03da8zfjLdHvVBgeBvPkTLORcz4RieKipplWCtq5WangMDSiocyA/a&#10;SNlHiRyteq3Dl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SB62MoZsxf8af0S5swrC6uqwrCKbq4K6tippXp6Uz5aWOA&#10;VEyqUi81/dTeRuOgueV416v/0d+k4rhYxMYKamL5wx+cIPMXzfL3bfM8u+7Zu03WtfTnq9U/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QGxXC0xJcGepiFY8ZlWA&#10;yL5pQGxcR33FQdL2tfnq9U/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QJMVwuHEY8IlqYlq5lZ0gMiiRlX7TKhO4geJA56vVP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UCbFcLp6+HCqipiSqqAzRQtIokcILsUQncwUd7DTnq9&#10;U/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QJ8VwulroMLqqm&#10;KOpqt/kwtIokk2Dc/loTubaNTYGw789Xq//S2F8W/wC0l7DP/kcn/wDY0n5TjXqvh5e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VD3UP8A7SP+nv8A4Q7F/wD2IJeV&#10;416r4eW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Q/1/8A+0hL&#10;oB/4TTOf/SZuV416r4OW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Q96vP+z9HpC/8Fnqd/wCWvlTXqvh5a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VD3ro/wCz4/oU/wC8brF/7DC8pxr1f//T38PlaU1PzpjTztuzzNo3bb327u9r&#10;6256vVI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Uc0tKakVh&#10;jQzBdok2jcF77Q3e1/Dnq9U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R2paV6hat40MqAqrlRuAPcBu4B56vVI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Ud6WlkqEq5I0aWMEI5UFlB7gHuL+PPV6pH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jyUtLLPHVSxo0sW7Y5UFl3Cx2nuLjvbnq9X&#10;/9TYxxXMmYl/4Ue4blFa+pGFH08tVmi8+T5c1H9cZo/PMN/L83Z7u+262l7crxr1Xj8t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qjjqBmTMUX/Ch/IOVIq+pXC5ei&#10;mLVL0YnkFO0wx+VRK0N9hkC6BiL20vyvGvVePy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qOevGZMxUv4+3QfK9NX1MeGVXTjOE01Is8ggkkSZtkjwg7GZfAkXHhy&#10;vGvVeNy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qOPVjmTMVD&#10;+Od6TctUVfUw4dXZb6lPU0qTyLBM0eGbo2liB2OUOqlgbHtyteq8fl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UcetzMmYsO/Gu9EOXcPr6mDD8Spurpq6WOeRYZ/&#10;Jy0rxedEpCSeW2q7gdp1FjyvGvV//9XfHbp30/fPy9VnwLDzmhKH+VrjBooPnxQ+aZ/khWbPPFN5&#10;xMnlbtm/3rX156vUse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Ujp+nfT+qz3B1RqcCw+TM1NRth8OLtRQGvjpGcytSpVlPOWBnO4xhtpbW1+er1LH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I6t6d9P8SztRdS8RwLD6jMeG08t&#10;JSYrJRQPXU9PKbywQ1bIZo4pD9pFYK3iDz1epY8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pHYn076f41nLDOouM4Fh9XmDBI6iLDsTmooJKykjqF2VCUtU6GWFZl&#10;0cIwDDRrjnq9Sx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SO&#10;xjp30/zDm7B+oGP4Fh9dj2XhVDCsSqKKCWsoRVR+TVCjqXQy04nj9yTy2Xevutcac9Xq/9bZXxPq&#10;v1Qj/wCFB2HdEY8x4muTH6CNjTYEK6cYacS/rbNTfPmi3+QaryAI/N279g27tunK8a9V0PL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pdz11Y6o0f4+eRui1JmPE4&#10;sn1nR3FMVnwNK6cYdLXJjkkKVklEH8hqhYwEEhXcF0BtyvGvVdFy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qXut3VfqhhH45nRHo/hWY8Tpsp4v0+zZXV2CxV06Y&#10;fU1MErCGono1cQySxjRHZSy+BHK16roeW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S76o+rHVHLv40/pb6TYBmPE6HK2YsvdRJ8VweCunjoa6Wkw7zKWSrpEcQzvA&#10;/vRl1JQ6rY8rXqui5a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VL3rK6r9UMq/jF+jPpZljMeJ4dlnNdP1VbGsJpq6eKixE0WXVnozXUqOIqg00vvxeYrbG95bHXle&#10;Ner/1956ToR0gl65R+paTAKU58iwT+riY1tb5kYV80a35ENfb5XzBMlrX3Hvz1eoW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UEtb0I6QYj1so/UdW4BSyZ5w/Cp&#10;MDpsZKt8zHh0kxqHpFa+3y2lJYi17+PPV6ha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QS4x0I6QY/1kwf1B4zgFLUZ0wChqcMw7F3VvmKekqTungjN9oSQnW456&#10;vULX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CXMfQjpBm7q5&#10;lzrxmXAKWszhlCCvpsGxWRWNRRw10flVkcJBsBMmjXB056vULX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CXNnQjpBnnqrlPrhm7AKWvzbkVcSXAMUlVjPQDEoPl&#10;a8QEEAfMQ+49wdO1uer1f//Q2gMR9RHWeH8dqg9KcWOyjp9N0QbND4P5UHlHFxmmWg+d83y/P3/L&#10;KI9u/ZYX2315XjXqt45a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VQ+dfUR1nwz8cHJnpcocdljyFifSfEswVOECKAxSYlFjMlNHVGUx+cGWEBdocLbXbfXleNeq3j&#10;l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VEdY/UR1ny3+M/0c&#10;9NOCY7LT5GzJkTM+K4lhQigMdRWUkrLTztI0ZmUxgaBXCnxB5WvVbvy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qh/Un6iOs+SvxffTZ6dcr47LSZLztgWfavG8LW&#10;KAx1c2HYf51G7yPGZVML6jY6g/vAjla9VvHL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qH9W3qI6z9PfxY/SR6fsm47LQ5O6hQdTXzDhqxQNHXNhWACrw8ySPG0qe&#10;RP748t1udGuNOVr1f//R3dJvS50Wn9U0XrOlwyQ9QoMsHJ6Yh83UeWMINc2JfL/K7/ly3zLFvM2b&#10;7e7u26c1XqMJzd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i94l&#10;6XOi2L+p3DfWHX4ZI+f8JwCbLNLXirqAiYZNUmrkgNKH8hmMxJ3lC47Brac1XqMJzd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i+Zj9LnRbNfqRy56tMcwySXPWVMK&#10;rsFw2uFXUKkVHWsWqI2plcQOWJ0ZkLDwI5qvUYPm6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F7zn6XOi3UD1DZL9UuacMknzr0/pcVosErRV1CJBDikXkVqtTo4hl&#10;MiaAujFe6kHmq9RhOb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UXvqB6XOi3U/r50/9TWc8Mkqc5dL0xtMu1i1dRGlMuM0nyWIB6eNxDN5sA2jzFbZ3Wx15qvV/9La&#10;qr/Vd1hp/wAaah9EcdTTf1Cn6OtnN6f5VPmP5qMyS4Z5gqft+V8uoHl9r+935WvVady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qsM3+q/rDg/wCMhlH0XUNTTDIu&#10;MdMMQzTUwGlQ1BxGHF3o0dan7axiJQCnYnXmq9Vp/N1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qx6s+q7rDlH8XHpP6PsFqaZclZuyXmPG8RgalRp2q6GRlp2SoPv&#10;ooA1UaHmq9Vp3N1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qw9&#10;QXqv6w9O/wAVT0+ek7LNTTJk7qLgudq7GYXpUeeSbCqHz6MxTn3ogr/aA+0NDzVeq0/m6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VY+qL1XdYelf4nnpc9LWUKmmj&#10;yj1Vg6iPmCGSlR5pDgmCCuoPJnPvQ7Zjdtv2hoeVr1f/090uo9HfS2p9bUHr3kqsS/rpT5MORVpx&#10;PD/Lv5acTbFfMMHk+d8z57Eb/O2bNNl/e5qvUa3m6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FSxj0d9LMb9Z+D+uqsqsSGccEytUZRp6dZ4Rh5oJ6xq13khMJlM4k&#10;YgMJQu3TYTrzVeo1vN1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Klm70edLc6er/KPrYxaqxJM25LwTEsAoIIp4RQPS17F5mnhaEytKCfdKyqB4qear1Gt5u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RUuofo76WdTPVh079Y2YKrEo&#10;81dMqHHKDCYYJ4VopIsYg+XqjVRNC0rsqf5MpKgB7hu3NV6jW83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oqXVT0d9Ler/qk6V+rnNFViUWZ+kCZjjwSGmnhSilGP&#10;UIw+t+dieF5JCsQvFskj2tq24ac1Xq//1NtOu9ZfUWm/Fyo/w/0w7DTlOo6Utnxq8xz/AMxFeMwS&#10;YT8uH87yPlvJUNbyt+/Xft93mpr1WS83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qtnNPrM6i4H+K9lf0GUuG4a2Vsc6dV2cJq5o5/5gtZBij0KQxuJhAIDGtyDEX3&#10;dnA05qvVZNzd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q2up3r&#10;L6i5J/FE6Y+h/DcOw2XLOdso4/mCsrZY5zXxVGHyFIo4HWYQiJgPeDRM3sYc1Xqsl5u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VbPXL1mdRemH4lXQz0Y4JhuGz5c&#10;6oYRm/EMSrJ45zWwSYNR/MU60rpMsKq7aSb43JH2Sp15qvVZNzd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q2vUd6y+ovR38RX04ej/L2HYbUZe6xw58kxarqY5zW0&#10;xwDBxiNIKJ0mWJRJKdsvmRyXX7O0681Ner//1dyaq9F2WKr8Qmm/EIbGqoYzT5BOQRhPlR/LGmOL&#10;vi/zhl/ynm722bfs7de/NRXqOlzd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iWY76LcsY76/MC9fU2NVUeL4Fk2qydHhQijNNJBUVzVxqWlP6QSBm2hRpbXvzVeo6f&#10;N1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Jbnj0XZYzv66Mj+u&#10;eqxqqgxbJGXsWy9BhiRRmnnixFy7zSSH9IrpfQDQ+PNV6jpc3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olnVL0W5Y6petbpZ61a/GqqlxTpbh+YsPpcNjijanqlxm&#10;m+WleaRvfQxDVQvc9+ar1HT5u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RLes3ouyx1l9Y/Rj1jYnjVVRYn0ZjzXHRYdFFG0FaMwYcMOmM8je+nkoNybe50OnNRXq/&#10;/9bb8rPWvX0v4n1L+HgMuxtTVPTU5/8A55863mBxjb4R8h8n5O0rZfM83zb3O3Z481Neo/nN1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IHmP1r1+A/iW5d/D+XLsc&#10;tNjuRKzOZxs1rB4np8RehFGKTySGVgu/zPNBHbb481XqP5zd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iB9Q/WvX5G/EW6eehKPLsdTT55yxjWYnxk1rK9M2HOUFOt&#10;L5JEgktcv5i2/wAJ5qvUfzm6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D6xetev6V/iAdHPRLDl2Otp+qmF5pxGTFzWtG9EcFpfmVjWlELCYTn3STIm3vZu3NV6j+&#10;c3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ogfXr1r1/Rf13dBP&#10;RpBl2PEIOtMWdJJcVataJ8P/AKvYUMSUJTCFhP8AME7DeRNn2ve7c1Ner//X2/Kz0UV9V+J9S/iH&#10;jMUa01N01OQP5H8k3mFzjb4v8/8AOedtC2by/K8q9xu3+HNRXqP5zd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iB5j9FFfj34luXfxAVzFHFTYFkSsyYcENExeV6jE&#10;XrhWCr84BVUNs8vyiT33eHNV6j+c3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ogfUP0UV+efxFunnrtjzFHTU+RssY1l18GNEzPUtiLlxULVecBGI72KeW1/8AEOar&#10;1H85u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RA+sXoor+qn4g&#10;HRz1tQ5ijoqfpXheacOkwg0TSPWnGqX5ZZFqhMohEB94gxvu7XXvzVeo/nN1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IH169FFf1o9d3QT1lwZijw+DotFnSOXCmo&#10;mlfEP6w4UMNUpUiZRB8uRvN433/Z93vzUV6v/9DcmqvWjlil/EJpvw92wWqOM1GQTn4Yt5sfywph&#10;i74R8mYv8p5u9d+77O3TvzU16jpc3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olmO+tLLGBevzAvQLNgtVJi+O5Nqs4x4qJYxTRwU9c1CaZoj+kMhZdwYaW0781XqO&#10;nzd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iW549aOWMkeujI/&#10;oYqsFqp8Wzvl7FswwYmksYp4IsOco8MkZ/SM720I0HjzVeo6XN1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JZ1S9aWWOlvrW6WeiqvwWqqsU6pYfmLEKXEo5Y1p6Vc&#10;GpvmZUmjb33Mo0Ur2Pfmq9R0+b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US3rN60csdGvWP0Y9HOJ4LVVuJ9Zo81yUWIxSxrBRDL+HDEZhPG3vv5yHam3sdTpzU16&#10;v//R20670adRan8XKj/EATEcNGU6fpS2Q2oDJP8AzE15zBJi3zATyfI+W8lgt/N379Nm33uaivVZ&#10;Lzd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q2c0+jPqLjn4r2V&#10;/XnS4lhq5WwPp1XZPmoWkn/mDVk+KPXJNGghMBgEbWJMofd2QjXmq9Vk3N1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ra6nejTqLnb8UTpj64MNxHDYss5Jyjj+X6y&#10;ilknFfLUYhIXikgRYTCYlB94tKrexTzVeqyXm6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Vs9cvRn1F6n/AIlXQz1nYJiWGwZc6X4Rm/D8So55JxWzyYzR/L07UqJC&#10;0LKjayb5EIH2Qx05qvVZNzd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q2vUd6NOovWL8RX04esDL2I4bT5e6OQ58jxakqZJxW1Jx/Bxh1IaJEhaJhHKN0vmSR2X7O4&#10;6c1Fer//0t0+o9YHSqm9asHoMkgxD+utRk055WYU8fyH8sGJNhWwz+b5vzPnqTs8rbs13305qvUa&#10;nm6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FWxj1g9KsE9ZWEe&#10;hmsgxA5zxrK9Rm2nmWniNAKCCraidXnMokE/mqSFERXbruvpzVeo1PN1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Ktm31gdK8mervKXorxaDEGzfnPBMSx6gljp4jQ&#10;rS0DFJ1mmMokWUke6ojYHxYc1XqNTzd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irdQvWD0q6aeqzp76PMwwYg+a+plFjdfhMsNPE1GkWEQfMVQqpmlWSNin2Asbgn&#10;uV781XqNTzd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irdUvWB&#10;0q6ReqDpZ6Sc0wYg+aOryZjkwOSnp43o0GA0IxCt+claVXjLQm0eyN9zaHaNear1f//T2qq/0o9Y&#10;aj8aah9bkdNTf1Cg6Otkx6j5pPmP5qcyS4n5Ypvt+V8uwPmdr+735WvVady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qsM3+lDrDjH4yGUfWjQ01Mci4P0wxDK1TO&#10;apBUDEZsXesRFpvttGYmBL9gdOar1Wn83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qrHqz6UesObvxcek/rBwWmpmyVlHJeY8ExGdqpFnWrrpGanVKc++6kHVhoOar&#10;1Wnc3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qrD1BelDrD1E/&#10;FU9PnqxyzTUz5O6dYLnahxmZ6pEnjmxWh8ijEUB96UM/2iPsjU81XqtP5u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VWPqi9KPWHqp+J56XPVLlCmppMo9KoOoiZgm&#10;kqkSaM43ggoaDyYD7026YWbb9kanla9X/9Td0m9UfRaD1TRejGXE5B1Cnywc4Jh/ylR5ZwgVzYb8&#10;x81s+XDfMqV8vfvt723brzVeownN1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L3iXqj6LYR6ncN9HlficiZ/xbAJszUtAKSoKPhkNSaSSc1QTyFYTAjYXDnuFtrzVe&#10;ownN1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L5mP1R9FsqepH&#10;LnpLxzE5Is9ZrwquxrDaEUlQyS0dExWokapVDAhUjRWcMfAHmq9Rg+b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UXvOfqj6LdP/UNkv0tZpxOSDOvUClxWtwSiFJUO&#10;k8OFxefWs1QiGGIxpqA7qW7KCear1GE5u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Re+oHqj6LdMOvnT/0y5zxOSmzl1QTG3y7RrSVEiVK4NSfO4gXqI0MMPlQHcPM&#10;Zd/ZbnTmq9X/1doDEfTv1nm/HaoPVZFgUp6fQ9EGyu+MebB5Qxc5plr/AJLyvM8/f8swk3bNljbd&#10;fTleNeq3jl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VD519O/&#10;WfE/xwcmeqOhwKWTIWGdJ8Sy/U4uJYBFHiUuMyVMdKYjJ5xZoSG3BCttN19OV416reOW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UR1j9O/WfMn4z/Rz1LYJgUtRk&#10;bLeRMz4ViWKiWAR09ZVys1PA0bSCZjIDoVQqPEjla9Vu/L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qH9Sfp36z51/F99NnqKyvgUtXkvJOBZ9pMbxRZYBHSTYjh/&#10;k0aPG8glYzPoNiMB+8QOVr1W8ct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qof1benfrP1C/Fj9JHqBybgUtdk7p7B1NTMOJLLAsdC2K4AKTDxJG8iyv58/uDy0ax1&#10;aw15WvV//9beek679IIuuUfppkx+lGfJcE/rGmC7m+ZOFfNGi+eC22+V8wDHe99w7c9XqFr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BLW9d+kGHdbKP041uP0se&#10;ecQwqTHKbBizfMyYdHMad6tVtt8tZQVJve/hz1eoW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UEuMdd+kGAdZMH9PmM4/S0+dMfoanE8Owh2b5iopKY7Z54xbaUj&#10;I1ueer1C1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glzH136&#10;QZR6uZc6D5lx+lo84Zvgr6nBsKkZhUVkNDH5tZJCALEQpq1yNOer1C1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glzZ136QZG6q5T6H5ux+loM256XEmwDC5WYT1&#10;4w2D5qvMAAIPy8PvvcjTtfnq9X//19lfE+lHVCT/AIUHYd1ujy5ibZMToI2CtjooZzhoxL+ts1T8&#10;ga3Z5AqvIIk8rdv2Hdt268rxr1XQ8t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ql3PXSfqjWfj55G600mXMTlyfR9HcUwqfHEoZzh0Vc+OSTJRyVoTyFqGjIcRltxX&#10;UC3K8a9V0XL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pe63dK&#10;OqGL/jmdEesGFZcxOpynhHT7NlDXY1FQzvh9NUzysYaeesVDDHLINURmDN4A8rXquh5a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VLvqj6T9UcxfjT+lvqzgGXMTrs&#10;rZdy91EgxXGIKGeShoZavDvLpY6urRDDA87+7GHYFzotzyteq6Ll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UvesrpR1QzV+MX6M+qeWMuYniOWcqU/VVcaxamoZ5&#10;aLDjW5dWCjFdVIhipzUy+5F5jLvb3VudOV416v/Q3x26idP0z8vSl8dw8Zoeh/mi4Oa2D580PmmD&#10;50Ue/wA803nAx+bt2b/dvfTnq9Sx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SOn6idP6XPcHS6px3D48zVNG2IQ4Q1bAK+SkVzE1UlIX85oFcbTIF2htL356vUse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Ujq3qJ0/w3O1F00xH&#10;HcPp8x4lTy1dJhUlbAldUU8RtLPDSM4mkijP2nVSq+JHPV6lj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kdifUTp/gucsM6dYzjuH0mYMbjqJcOwyatgjrKuOnXf&#10;UPS0ruJZlhXVyikKNWsOer1LH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qI2IUC1y4Y08Y&#10;qWQyCIuu8oDYsEvfbfS9rc9Xql8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qI+IUEdamHSTxrUSKWSIuodlHdlW9yB4nnq9Uv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RJMQoIayLD5p40qJgxjiLqHcLqxVSbkAd7duer1S+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EmxCgp6uGgnnjSeo3eV&#10;GzqHfaLtsUm7bRqbduer1f/T2F8W/wC0l7DP/kcn/wDY0n5TjXqvh5e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VD3UP8A7SP+nv8A4Q7F/wD2IJeV416r4eW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Q/1/8A+0hLoB/4TTOf/SZu&#10;V416r4OW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Q96vP+z9H&#10;pC/8Fnqd/wCWvlTXqvh5a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VD3ro/wCz4/oU/wC8brF/7DC8pxr1f//U36ThWFnExjRpovnBH5In8tfN8vdu8vzLbtm7Xbe1&#10;9eer1T+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AbCsLfElx&#10;l6aI1iRmJZzGvmhCblBJbcFJ1te1+er1T+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AkwrC5sRjxeWmiarhVkScxqZFVvtKrkbgD4gHnq9U/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QJsKwuor4cVqKaJ6qnDLFM0amRA4swRy&#10;Nyhh3sdeer1T+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Anw&#10;rC6qugxSqpopKml3+TM0amSPeNr+W5G5dw0NiLjvz1er/9XY1xXNWZ1/4UcYbkpcSqhgzenpqw0H&#10;zEnyxqf64zRfMGDd5fm7Pd323bdL25XjXqvD5a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VHmf81Znh/4UN5BybDiVUmETdFcWqpKEVEgpmnXHpUEzQBvLMgXQMRe2&#10;l7crxr1Xh8t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qjzrvmn&#10;M9J+Pj0IyjS4lVRYTV9OM3zz0SVEi08sqTMEkkhDeWzr4MQSPDleNeq8Pl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UeerDNWZ8P/AByvSdlWgxKqgwvEMudSXqqO&#10;OokWnnaLDN0TTQqwSQodVLA2Pbla9V4fL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o89bWasz4X+NV6I8sYZiVVTYZilN1cNbSRVEiQVJhy0rwmeFWCS+W/vJuB2n&#10;UWPK8a9X/9bfDbpt06fqGvV18Aw05sTD/wCUrjRoYP5iKDzjUfIit2eeKbziZPK37N53bd2vPV6l&#10;r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kVP026dVWf4Oq9V&#10;gGGyZppaN8OhxlqGA4hHRvIZXpI6wp56wNIdxjDbC2pF+er1LX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Iqu6bdOsTz1Q9UcSwDDajM2GU81HR4vLQwPX09PMby&#10;wQVbIZo4pD9pFYK3iDz1epa8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pFYr026dY7nbCupWN4BhtZmPAo6mHDcVnoYJK2jjqV2VEdLVuhmgWZdJAjAONGuOer1LX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IrGum3TrMecsF6i5&#10;hwDDa/MOWxVjCcUqaGCWtoBVx+TViiqnQy04qIvcl8tl3r7rXGnPV6v/19l/E+sHVWP/AIUCYd0F&#10;jzFiC5Kk6DtjjYGKuT5A4n/Wyal+fNLu8o1PkAR+ZbdsG29uV416rmeW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TLnnrD1Vofx6sj9DKPMWIRZMrej+KYvUYItXK&#10;KCWvTHJIErHpg3ltOsQCByNwXS9uV416rmuW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TN1s6wdVMG/HE6J9FcJzFiFNlDGen+a6+vwaOrlWhqaqnlYQVE1MG8t5Y&#10;xorEEjw5WvVczy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qZf&#10;VB1h6q5Z/Gg9L3R3L2YsQosqZmy/1CqMWwiGrlSjrZaPDvMpZKqnVhHK0D+8hYEqdRyteq5rl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UzesbrB1Vyh+MH6N+kmV&#10;sxYhh+V830/VRscwqnq5I6PEDQZdWoojWU6sEmNPN78e8Ha2oseV416v/9Deak6CdHpuu8fqckwC&#10;mOfYsDOW0xr3/mBhXzRrfkR72zyvmCZPs3ue9tOer1C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ghregnR7EeuFF6k67AKaTPWHYTLgVNjB3/MR4dJMah6Rfe2e&#10;W0pLH3b38eer1C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g&#10;hxnoJ0ezD1owb1EY1gFNUZ1y9QVWGYdi7b/Pp6SqO6ogSzbNshOt1J+PPV6h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QQ5l6CdHs4dX8tdfczYBTVmccnwV9Lg&#10;2Kvv8+jhr4/KrI4rMFtMmjXB07W56vUL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CHNvQTo9nzqzlHrrm/AKavzdkNcTXL+Jyb/ADqAYnT/ACteIbMF/wBIh9xt&#10;wOna3PV6v//R2iMR9SPWuD8dCg9JEWOOOnk3RNs1vg/y1NtOMDNEuH/OfMeV8zf5ZQmzzPL8dm7X&#10;leNeq3Dl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VHZ09SPWv&#10;C/xuMm+lGgxx4+n+KdKMSzFVYT8tTFZMTixmSljqjUGI1IKwgLsEgTxK315XjXqtx5a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VR/WH1I9a8s/jLdHvS/geOPBkTM&#10;2Rcz4vieFCmpmWetpJWWnnM7RGoQxgfZSRVPiDyteq3Dl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VHepD1I9a8jfi7em/wBNmVccekyTnnAs+VeOYYKamdaubDaD&#10;zqJzPJE08flSagRyKG7MGGnK16rceW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Uf6svUj1r6c/iuekv07ZLxx6HJnUeDqW+Y8NFNTOtc2E4CKzDy00kTTxeRP748p&#10;03dn3DTla9X/0t3Gb0s9GKj1VxetGXDpT1BgyucnJXfNz+UMINe2JeR8rv8AIL/MsW8zbvt7t7ac&#10;1XqMPzd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i74n6WejGL+&#10;qLDPWNXYdK2fcIy/NlimrRVziJcNmqTVyQmlD+SzGYk7yu4DS9uar1GI5u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ReMyelnoxmz1K5b9W+N4dLJnnKeFV2C4bWCr&#10;nWOOjrWLVEbUyuIXLE6Mylh4Ec1XqMPzd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i7519LPRjqD6icleqjNGHSzZ06fUmLUWCVa1c6RwQ4pD5FYr06OIpS6aAupK9&#10;1sear1GI5u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ReOoPpZ6&#10;MdUPUB099TucsOlqM49LkxxMvVS1c8cdOuM0gocQ8ynRxFN5kA2jzFbadVsdear1f//T2sa/1a9X&#10;af8AGcovQ3HJSf1Fn6PtnVkNN/pf80GY5ML3Co3f5H5dR7m37Wt+Vr1Wj8t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qrjN3q16u4N+MPlL0T0UlIMkYz0yxDNdQjU&#10;16o4hDiz0aFajdpF5Si6be+t+ar1Wj83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qrjqt6tOruT/xaelPo4waSkGTM4ZMzFjmII9NuqTV0MjLAY593uJYe8tjf281X&#10;qtH5u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VXHX/ANWvV3pz&#10;+KZ6f/SRluSkGUOo+C51rsYWSm31Jlwmh+YpPIn3Dy1D/aFjuGmnNV6rR+b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Vx6nvVr1d6Ufia+l/0qZSkpFyn1Yh6hyY8&#10;stNvqGOB4IK+h+Xm3DyrTH39DuGmnK16v//U3R6j0c9L6n1vwevqSsxMZzp8lnIq0ong/lpw04m2&#10;K+aYfI8/5rz2I3+ds2aeXu97mq9Rseb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UU7GfRx0uxz1p4P67ausxNc4YJlWoyhBSpPAMOahnrGrXkkhMBnNQJGIDCYLt0K&#10;E681XqNjzd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inZv9HPS&#10;/OvrDyh628VrMTTNmS8DxPAKGmingGHvTYgxeZ54WgaZpVJ9wrMqjxU81XqNjzd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indRfRx0u6m+rPp16ycfrMTizT0xocd&#10;w/CqeCeBaGWLGIPl6o1cTwNM7qmsZSWMA/aDDTmq9Rseb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UU7qr6Oel/WD1T9KfV5mesxOHM3R5MyR4LT008C0Uwx6gGH1n&#10;z0TwPLIUiF4vLlj2tq28ac1Xq//V21631mdQKb8W2j/D9TDMPOV6jpU2fGxArP8APiuGPyYT8uG8&#10;3yPlvJUNby9+/wDftpys16rIeW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W7mn1m9QMC/Fayv6C6bDMPfLOOdO67OE1eyz/PpVwYm9CsCMJRD5BRbkGMtu/etpzVe&#10;qyLm6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VvdTfWZ1AyT+J&#10;/wBMvQ9h2GYfLlzO2UsezBV10iz/AD0VRh8hSKOFllEIiYD3t0bN7COar1WQ83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qt3rj6zeoHS/8Sbob6MMGwzD58v9UMIz&#10;fiGI1syzmsgkwaj+Yp1pWSVYgsjaPvjY2+yQdear1WRc3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qt71GeszqB0c/ES9OXo+wDDMPqcB6yQ57kxWsqFnNZTHAMHGI&#10;0oo2SVYgJZDtk8xH937O068rNer/1tx6q9FeBVX4idN+IWcdnGJU3T85BGDfLp5BhOMPi/zvzG7f&#10;5m9vL2bbWF7305qK9R2ub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USXHvRXgWPfiC4D6/ZMdnjxHAsmVWTUwgU6GCSKor2rjVNPu3h1Ztuzba2t+ar1Ha5u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RJc9eivAs8evHIvrqqMdnp8Q&#10;yPl3F8vRYStOjQ1CYi5dp3nLB0aO+ihSD7ear1Ha5u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RJeqvorwLqn63elPrXq8dno6/pZh2Y8Op8LSnRoaxcapvlpHkmLB&#10;ozCNVAU7uxtzVeo7XN1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JL1p9FeBdZvWd0V9ZFdjs9DXdGI82x0uGR06PFXf1hw0YdIZZiwaLyFG9dqtuOht35qK9X/19wC&#10;r9bFVS/ic0v4d4y4jQ1PTY5//n3zx3Bhjb4R/L/kvIsRZfM83zvHb5f73NTXqPxzd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iD5j9bFVgP4lGXfw/RlxJYcdyLWZz&#10;OOfPENE1PiL0HyYovIIYMF3+Z5wt22HvzVeo/HN1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IP1C9bFVkb8RLp76EUy4lTFnnLGNZibGjXFGpjhzlBTij8giQSWvv8&#10;1dv+E81XqPxzd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iD9Yf&#10;WxVdK/X50e9EkeXErouquGZoxF8YNcY2oTgtL8yIxSeQwn8/7JPmps72btzVeo/HN1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IP149bFV0X9dfQb0ZxZcTEYutMWc&#10;5HxY1xibDv6vYWMSAWl8hxUfMk7DeSPZ9r3+3NTXq//Q29az0VYzVfij0n4hgx+EYfTdMzkA4L8q&#10;/nGU45Ji/wA98zv2bNreX5ey9xu3W05qK9VgfN1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r7zJ6KsZx78TbLnr+TH4Y6DAshVmTWwY0rmaSSoxF64VYqd+1UUNt2b&#10;CSdd3hzVeqwTm6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V+dR&#10;fRXjOePxHunXrrgx+Gnocj5WxvL0mENSu0tQ+IuXWdagOFRY76qUJPtHNV6rA+b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X31l9FWM9U/wAQfoz62KXH4aOj6WYX&#10;mrDpsKald5aw41SfLJJHOHCxCE6kFG3dhbmq9VgnN1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r86++irGes/r16Aesmjx+Ggo+i8WdY6jDHpXeSv/AKw4UMOjMU4c&#10;LD8uw3tdW3DQW781Fer/0dyqp9aGU6X8QWn/AA+GwarOOVGQjn0YqJIvlBSjFnwj5Qx383zvMXfe&#10;23bp35qa9Rzub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UTDHf&#10;WjlPAvXvgfoGmwarkxrHcnVWcY8UWSL5VKeCuahamZCfMMpZdwIG23x5qvUc/m6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wzv60Mp5I9cmSPQzWYNVz4xnfL+LZh&#10;p8SSSIU0EWHuUeGRCfMLvb3SBb281XqOfzd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iYdUfWjlPpd60ul3orxHBquqxbqlh+YcQo8RjkiFNSpg1N8zKk6MfMZpRou&#10;0WB781XqOfzd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iY9ZPW&#10;hlPo16w+jXo6xXBqusxXrNHmqShxCKSIU9GMv4cMRnFQjHe3nIdqbOx76c1Ner//0tsyu9G3U6p/&#10;F7o/X9HX4WMm0/SdsiNRmeo/mZxE5hkxbzhD8v8AL/KeQwXd5/mb7jy9vvcrFeqyzl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VpZq9GvU/HPxZ8revGkr8LXKGB9&#10;OK7KE9G89QMSaunxR65JY4RTmnNOI2ALGcPu0EZGvNV6rLeb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Wn1Q9G3U7Ov4pnTD1vYVX4XHlTJWUMwZfrqSWeoGIyVOI&#10;SF4Xp4lp2gaFQffLTIw8Fbmq9VlnN1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rS66+jXqf1P/ABMehPrMwCvwuHK/TDB844fitLUT1C180uMUfy9K1HElO8Doj6yG&#10;SaMgfZDHTmq9VlvN1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r&#10;T9SPo26ndYfxHPTZ6vss1+FwZa6Ow5+jxqmqp6ha6c4/gww6j+Qijp3hkEcovL5ssW1dV3n3eViv&#10;V//T3U6j1e9KKb1owehCSOv/AK71GTjnhZBTp8j/ACwYk2FbTP5m/wCY89Sdnl2267r6c1XqNLzd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is4v6vulGCesbCPQ7W&#10;R15zpjWWKjNtO606GiFBBVtROrz+YHE3mqbKIyNuu7w5qvUabm6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FazZ6vulOTfVvlP0XYvHXnOGcsFxHHqB46dGoxS0DFZ&#10;xNOZQ6yEj3VEZB8SOar1Gl5u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RWeoHq+6UdNfVR0+9H+Yo69s2dSqLG6/CHhp0akWLCIPmKsVMxkDxsU+wAjXPcjmq9Rpub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UVrqh6velHSP1OdLvS&#10;ZmqOvbNPV1MxSYG8FOj0ijAqEYhW/NzNIrREwn9HtR9zaHaNear1f//U2psQ9KnWOo/GrofWxFRw&#10;HIMHRxsmvVfNR+f/ADY5llxPyvlr+Z5fyzA+Zbbf3e/K16rUuW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VZm/wBKfWPGPxlMo+s2ho4GyJg/S/EMr1NSaqMTriM2&#10;LyVkca0xPmMhiYHeBYHTvzVeq1Pm6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VW9WvSp1jzb+Lr0m9XuC0cD5IylkrMmCYjUtVRrMlZXSM1OiU5PmOpB1YCw8ear1W&#10;pc3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qqz1CelPrH1D/FX&#10;9PXquyxRwS5N6eYLneixqoeqjSaKbFaHyKMR07HfKGfRio93uear1Wp83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qq31R+lTrH1T/ABQPS16osn0cE2UOlcHUVMwT&#10;yVUccsJxrAxQ0HlQMd82+YWbaDtGp05WvV//1d3yb1O9EoPU5F6OZcYI6izZbObkwr5OqscHFa2H&#10;fN/N+V8qD8ypTy/N8397Zt15qvUPnN1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APEfU70Swn1KYd6Q6/GCnUHFcCmzLS4Z8nVEPhkNQaSSp+aERpVImBXy2kEh7hb&#10;a81XqHzm6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AHmH1O9Es&#10;q+onL3pSx3GDDnzNOGVuM4ZhvydUwmoqNitTN80kRpo9hH2XkVj+6p5qvUPnN1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APOHqd6JZC6/ZO9MGasYNNnfP1LilZgW&#10;HCjqnFVDhkXn1rmpjianh8qPW0siFuyhjpzVeofOb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UAefPU70S6Z9dch+mvOuMGjzp1NXGXy5QCjqpBWLg9L87iJNRFE1P&#10;B5MHvfppE39k3NpzVer/1tn3EfT31lm/HfoPVNFgMx6fxdD2yw+M74vJGLHNMtd8ls3+bv8AlmEl&#10;9m2xtuvpyvGvVb3y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q&#10;g86+nvrLiX44uS/U9Q4DNJkPDek2JYBU4wHi8mPEpcakqY6UoX80u0RDXCFbeN9OV416rfOW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UJ1k9PfWXMf40fRv1I4Jg&#10;M1RkfLmQ80YViWLK8Qip6yqlZqeBkLiUtIDoVUj2kcrXqt75a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VQfqU9PfWXOn4wPpq9Q2WMBmrMmZLwHPtLjWKK8Qio5sQ&#10;w/yaNJEZxIxmfQbVYDxtyteq3zl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VCerf099ZeoH4s/pG6+5OwGauyf0/g6nJmHE0eIR0JxTABSUAlV3EjefP7i7Fax+1Y&#10;a8rXq//X3pZOt3SSLrQnp0kzBRjPMuD/ANYFwQyj5w4X8yaP54Rd/I+YBj3f4hbnq9Qp8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oLKzrd0koOsdJ6e63MFHFnav&#10;wyTGqfBWlAq5MPjmMD1aRdzEsoKlvbpz1eoU+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UFmLdbukmBdW8J6DYxmCjps5Y7RVOI4fg7ygVVTSUxtPURR92jjP2j4c&#10;9XqFP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BZmDrd0kyp1&#10;Uy90PzHmCjos3ZrhranB8JllC1NbFRJ5tXJBH3ZYU95z4Dnq9Qp8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oLM0dbukmSup2V+i+bMwUeH5rzsuItgOFzShanEBh&#10;0HzNcaaPu/y8Pvv7F156vV//0NlTE+lnU6T/AIUJ4d1pjy5ijZNToG2DNjww+oOGDEf63TVP8vNf&#10;s+XFX5BEnk7/ADNhD7duvK8a9V0nL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paz30s6n1n4++ReslJlzFJcoUnRzFMLnxxMPqGw2KufHJJko5K4J8ulQ0ZDiIuHK&#10;+8BbXleNeq6Xl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Ut9b&#10;+lnU7Fvx0OiHVzCsuYpU5Uwnp7myirsaiw+ofDqapnmYw09RWqhgimkGqIzhm8AeVr1XSct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qlr1SdLOp+Yfxq/S11VwDLm&#10;KV2V8vZe6iQYrjFPh9RLQUMtVh2yljrKxEMEDzv7sayMpc6Lc8rXqul5a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UietbOmccG/Gj&#10;9E+TsHxaspMIxmm6tnEKGGqljpqs0+W1kpzUwKwjm8p/eTeDtbVbHleNer//197h+k/S6TqinW+T&#10;LmGNnOPDP5KuOmhg/mQw3zzU/ICt2eeKXzyZPK3bN53bd2vPV6hA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Qf1PSfpdWdTKbrTV5cwyXOFHQPhUGOPQwHEYqF5D&#10;M9HHWlPPWnaQlzGG2ltSL89XqED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B/iPSfpfi/UbDusOK5cwypzZhFLPQ0ONS0MD4hTU05vNTwVjIZo4pDq6KwVvEHnq9&#10;Qg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oP8Z6T9LsxdQcG&#10;6s4/lzDK7NOXIqqDCsYnoYJK6hiq08uqjpKt0M0CTp7sgRgHGjXHPV6hA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Qf4/wBJ+l2as+YB1TzPlzDMRzNlQVq4Li1T&#10;QwS1uHCti8isFDVOhlpxUxe5L5bLvX3WuNOer1f/0NmbEutPVmL8fvD/AE9R5hrlyPJ0JbH2wMTt&#10;8kcU/rZNSfPGD7Pn/LgR7++0W5XjXquS5a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VNmeOtPVmg/HhyR0Bo8w10WSq7pBieM1GCrOwo5MQjxuSBKx4fsmZYgEDd7a&#10;crxr1XJ8t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qm3rV1p6s&#10;YH+N50V6F4RmGupsnY5kDNWI4hg8c7CkqaqnlYQVEsI91pIx9kntyteq5Ll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U2ep3rT1Zyt+Mx6YeimXMw11FlLNOX+oNR&#10;i+ExTstJWy0WHeZSSVEQ912hf3kJ7Hla9VyfL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q6Mz+tDOOBfimZZ9A8GEU&#10;T4FjnT6tzjJibNL82lTBib0K06KG8ryii7iSu6/jbmq9Vi/N1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XT6hvWfnHo3+IP6d/R3g+EUVXhHWWLPMmIV8zSippDl/&#10;CBiNOKZVYRnznO194Nl+zY81Ner/19xeq9FOGVX4jlN+IccwSispunpyAME+UXyjGcYfF/nvm/N3&#10;B9zeX5fl2sN2/wAOaivUeHm6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dzB6KcLx78Q3APX++YJYqzAslVeTVwUUimORKivauNWarzQyspbbs8sg993hzVeo8XN1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I9nz0U4Znn185D9dkuY&#10;JaaryPlzGMupg4pFaOpXEXLtUNUmUNGY76KI2v7RzVeo8PN1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I71Y9FOF9U/XL0n9bNRmCWiquleG5kw6LCVpFeOtGNU3yz&#10;SPUmUNEYR7wARt3a45qvUeLm6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e62+inDOs/rV6I+sqpzBLh9T0XjzdHDha0iyR4h/WHDBhrmSoMqtB8uBvFkfedDt781F&#10;er//0Nwir9bXyv4l9L+HZ/Vnd8z04PUD+sH8xtttjT4P/Lv5f8tr9nzfO+Y8dnlfvc1Neo+HN1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IdmL1tfyD8R/L34ff9Wf&#10;N/n2RqvOf8+/mO3yvl8Qeg+S+Q+WO/dt3+b54tfb5Z781XqPjzd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iH9QPW1/UX8Qnp/6D/6s/Nf16yzjOYv55/Mdnyv8ucp&#10;8t8j8s3m+ba+/wA9Nv8Agbmq9R8Ob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UQ7q962v81Xr06Q+iL+rPz/8AnWwzM+I/zr+Y+V8h/JaX5ny/kvln+Y8/7O7zo9ne&#10;z9uar1Hx5u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RD+unra/&#10;zLeuPoV6Mf6s/wAy/wA9UWcZP5x/MfJ/ln9XsLGJW+T+Wf5r5m/l/wCWi8v7Xv8A2eamvV//0du2&#10;s9FuYqr8VCk/EKXHKYYTTdMTkE4R5EnzBqDjsmL/ADgmv5flbG2bLbr63tzUV6rC+b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XpmX0WZix78T/Lfr8ixymjwvAsg&#10;VuTXwkwSGokmqMSeuFUswOwRqrbSpF7635qvVYXzd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q9Oo/otzFnj8Sbpx66KbHKaDDMj5VxzL02FtBIZ55MRcuk6TA7FWO&#10;+oIufDmq9VhfN1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r060&#10;eizMXVL8Q/ot61qLHKakw7pZhWa8PqcMeCRp6tsapPlo3ilB2IIjqwYG47c1XqsL5u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VenqB9FuYus3r89PvrHw7HKaiw/o&#10;xFneOrw2SCRpq7+sGEjDojDKpCR+Qw3tuB3DQWPNRXq//9LcxqfWdkmm9fdP+H22E1xzFUZEOfRi&#10;YMPyQoxiz4T8qRv87z/NUv8AZ27f3r6c1Neo4/N1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JxjnrPyTgXruwT0EVGE1z5gxzKFVnGLElMPyaUsFa1C1O4L+b5xddw&#10;su23jfmq9Rx+b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UTjOv&#10;rOyTkj1uZK9DddhNdNj2d8AxXMFNiEZh+Uhhw9ykkUoLiXzHI93apHtI5qvUcfm6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46nes/JPS71ldMfRbiuE11TjfVHD8&#10;wYhQ18Rh+Vpkwan+ZnSoDOJd0i6JsUi/e3NV6jj83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onHWD1nZJ6N+rzo96PMawmuq8Z6yx5pkw2ugMPytIMv4eMRqBVB3E&#10;h82M7Y9it732rDXmpr1f/9PbErvR51TqfxhKL17R1OG/1Lp+kjZGanM838x/mRzDJivmCDyfJ+W8&#10;hgN/nb9+my3vcrXqs05a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VZea/R31Txv8XDKvrqo6nDRk7BOm9flGop2nmGIGvnxV61HjhEJiMAjYAsZQ27TYRrzVeqzTm6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Vl9UfR51Tzp+Kp0u9b&#10;GE1OGrlHJeT8wYBXwSzzCvaqr5GeBoIVhMTRAH3i0qkeCnmq9VmnN1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rL68ejvqn1M/E56DesbL9ThseVemWD5yoMWhnnmW&#10;tklxii+XpTSxLC0Tqr/5QvKhA7Bu3NV6rNOb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WX6lfR51T6vfiR+mn1c5XqcNiyx0ghz/HjcNRPMlZKcewYYfRfJRJC8cg&#10;WUXl3yR7V1XcdOVr1f/U3Wp/Vx0kp/WPD6F5DW/15nyic7KBTD5P+VjEWwvWo338/wCYU+5t+zru&#10;8Oar1Ge5u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RYcW9XHST&#10;BfV7hPojrTW/12xnLVRmunC0wNJ/L4KtqN99RvuJfNU2Tb21vzVeoz3N1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LDmr1cdJMneq7Kvo0xg1v9cs44NiOO4eEpg1L&#10;8pQsVn82feCklx7q7Tf2jmq9Rnub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UWHP3q46SdN/VBkH0i5jNb/W7qRR41XYOIqYPS+VhMHzFX58+8GNtn2BtO46ac1XqM&#10;9zd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iw9TPVx0k6TepXp&#10;l6Uc2Gt/rX1aTMEmBCGmD01sDohX13zM28GL9Cfc91tzaad+ar1f/9XabxD0udaZ/wAbmh9ZsWGR&#10;np7B0YbJ74h83T+YMXOZpcS+W+V8z5gr8swbzNmy/u7t2nK8a9VrvL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qhzj6XOtOL/AI0WT/WHQYZG+QMJ6W4jlmqrzV04&#10;dMTmxiSrjgFKZPmGUwkHeEKDsWvpzVeq17m6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VRdXPS51pzX+MF0j9WeB4ZHLkXKmSMy4LidcaunV4qytlZqeIUzSCdwwOr&#10;KhUeJHK16rXeW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VD6i&#10;PS51p6gfix+nb1S5WwyOoyV0/wAEzzRY3Wmrp0enmxSh8iiVad5BNKJH0JjRgvdiBzVeq17m6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VReqn0udaep/4pfpU9TWT&#10;MMjqcm9MIOpCZirGq6eN6ZsZwIUWHhKeSQTTebONp8tW2d2sNeVr1f/W3g5fUt0Sg9ScXpClxwDq&#10;LNl05sTCPlaq5wcVrYf85815PyoHzKlPL83zf3tm33uar1Drzd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gKxD1LdEsK9ReH+kyvxwR9QcUwSbMdLhPytUTJhkVQaW&#10;Sq+ZEJpV2zArsaUSHuFI15qvUOvN1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ArH/Ut0Syv6gcA9LOO42IM+Zow2sxjDML+VqmM9FRsVqZvmUhNMmwj7LyKx/dU81X&#10;qHXm6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AVm71LdEsi9ds&#10;o+mfNeOCkzvnumxOswLDPlapzVw4bF51a4qI4Wp4vKj1tLIhbsgY6c1XqHXm6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AVnj1LdEum/W7I3pxzrjgos6dSVxh8t4c&#10;aWqkNauEUvzmIkTxQtTw+RB7/wCmkTd2Tc2nNV6v/9fZ1xLoJ1hm/How/wBTceAVJyFF0NbLb417&#10;ny4xX+tUtb8ife3+b8uRJ9m1j3vpyvGvVcHy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qfM7dBOsOI/jnZK9SdDgFTJkXDukmJ4FU4wNny8eIyY1JUJSN72/zGiIY&#10;e7a3jyvGvVcHy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qfOs&#10;3QTrDmH8avoz6iMFwCpqMlZeyFmnDMRxddnkU9XVSs1PA9237pB2spHx5WvVcHy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qfPUv0E6w5w/GJ9M/X3LOAVNZk7J+A&#10;5/pcZxVNnkUc1fh/lUcct2DXmfRbA697crXquD5a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VPnq76CdYc9/i3ekLrplDAKmvyjkOn6nrj+Jx7PJoDieXxS0Amuwb/&#10;AEib3F2g697crXq//9DetfrL0oi6vp6f5Mw0C53kwn+fLgZqU+eOGfMGk+fFPff8v8wDHvtbcLXv&#10;z1eoS+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UGlX1l6UUPV&#10;ql6DVmYaCLOldhsmMU+CtUoK2WgjlMD1iU995hWUFC9rbtOer1CX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g0xTrL0owTqnhfQ/F8w0FNnDG6OoxCgweSpRaypp&#10;ac2nqIYCd7xxn7TAWHjz1eoS+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UGmO9ZelGWOpmA9GMxZhoKLNmaIayowjCZqlEq62KjTzKuSmgJ3yLCnvOQPdGp56vUJf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DTMnWXpRk7qPlro/&#10;mrMNBh+ac4ivbA8KnqUSrxAYfD8xWmkhY7pRTw+/JtB2rqdOer1f/9HZMxTpt1Ff/hQ5h3VxMAxI&#10;5UToC2EtjQoZ/wCXCv8A63TVHyJrdnkCp8kiTyt+/Yd23bryvGvVdZy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qUs+dNuotV/wAKAMidV6XAMSkytS9GsUw6bGVo&#10;Zzh8dY+OySrSSVgTyFnaMhhGW3ldQLcrxr1XW8t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qlPrj026i4n+Ox0O6oYbgGJVGWcM6eZtpKzF4qGd6CnqJpmMUE9WqGG&#10;OWQfZRmDN4A8rxr1XWct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qlL1T9NuouOfjZ+lfqVgmAYlWZcwLLvUWHEsVgoZ5KKjkqcN2U8dVVIhhhaZtIw7AudFueVr1X&#10;W8t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qlP1n9NuouY/wAZ&#10;X0XdRcvYBiVfl/LdP1YGLYnT0M8tHQGry4sNIK2qRDFTmol9yLzGXe3urc6crxr1f//S31mzflNc&#10;1jIbYpSDHGpfnhhxqYvmzS+Z5XzIp93m+T5g279u3dpe+nPV6lF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k7Lm/KcGaYsjzYpSJjc1O1XHh7VMQqnp1bY0605bz&#10;DEG90uF230vfnq9Si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Sdqc35To8zU2S6zFKSLGayKSenoHqYlqZYo9JJY4C3mOifvMAQPE89XqUX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Ttbm/KeG5iosn4jilJT4viaTSUdDJUxJU&#10;1CQjdK0EDMJJFjGrFQQo1Nuer1KL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J3EM35TwjMGHZSxXFKSlxXFxOaGilqYkqKoQJ5k5p4WYPL5Se8+wHaNTYc9Xq//T&#10;2I8WoK8/8KUMMxQQSfLD06vF52xvL3/1zmbZvtt3W1te9uV416r1eW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RT1CoK9v+FGPT/ElgkNMvRDFozKEbYHOYJSFL2t&#10;utra9+V416r1uW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RV1&#10;8oK6T/hQN0DxGOGRqePprnFXlCEorGZrKWtYE+A5XjXqvV5a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VFPq3oK+b8d30j4hDBI8EOWupgkkCMUQthllDMBYE+F+/K&#10;mvVety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qKvXHQV8/43&#10;noar4IJHgp6brB5sioxRN2WFC72Asu46C/fleNer/9Tf4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//V2H8Wqqn/AJaVcMovMbyf9nR38vcdu7+uc43be17aX5XjXqvZ5a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VEvUKqqh/wAKNun1GJGEJ6IYuxTcdpb+&#10;sEo3be17ePK8a9V7XL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om6+1VSn/CgvoFSLIwifprnJmQMdpImaxK9iRyvGvVezy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qJfVzVVUf48PpFpY5GWKTLXU0ugYhWIwvS47G3KmvVe1y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qJvXLVVMX44HoYpopGW&#10;OWm6w70DEK23LCkbh2Nj2vyvGvV//9bfaOVcsNmYZ1bDaU4ytN8mK/5eP5kU2/zflxPt8zyt/vbL&#10;7d2tr89Xqf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UwyZVy&#10;xNmSPOUuG0rYxDAaWOuNPGalYC28wrOV8wRltSoNr62vz1ep+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TDUZVyxV5hp83VWG0suLUkTwQVr08bVEUT6vHHOV8xE&#10;bxUEA+PPV6n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MNZl&#10;XLGIY9R5qr8NpZ8Uw9ZUpaySnjaogWUbZVhmZS8YcaMFIuNDfnq9T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mGvyrljFMcoMz4nhtLU4nhYmFFVy08bz0wmXZM&#10;IJmUvF5ie6+0jcNDcc9Xq//X2RMUz9ntP+FE2G9MExqvGWn9P7Yk2Eism+RNb/W+aD5w0m7yTUeU&#10;Anmbd+33b205XjXqu05a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VJefc/Z7pv+FBOQ+mlPjVfHlyo6MYrXy4UtZMKKSqXHZY1qXpA3ktMqDaJCu4Lpe3K8a9V2nL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pL655+z3h348PQzp1h&#10;+NV8GX8Q6d5uqqrDI6yZaOeeKZhFNNSqwikkQfZZlJHgeVr1Xact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qkv1VZ+z3g/wCN16VMgYRjVfS4DjOXeo8tfhsNZMlJ&#10;VPT4bvgepplYRTNE2qF1JU6ix5WvVdpy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qS/Wnn7PeA/jOeirImB41X0WB49T9WTieHQVk0dJWmly2stMaunRhFOYZPej3&#10;q2xtVsdeV416v//Q3sX6PdKpOrSdepMu4e2dY8K/ka44aWP58YZ8war5AVW3zBTeeTJ5d9u87rX5&#10;6vUI/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Deq6PdKq7qr&#10;S9dKzLuHy5zosOfCKfG2pIzXxUDymd6NKkr5iwNKS5QHaW1tfnq9Qk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oOMT6PdKsa6n4Z1rxbLuH1Ob8FpKigoMZkpY2r&#10;aalqDeenhqSvmJFIdWUEA+PPV6hH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Qb450e6VZm6k4H1izDl3D63NeWYaynwnF5qSN6yiirE8uqjpahl8yJZ091wpAYaH&#10;nq9Qk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oOMx9HulWb+&#10;omXOreacu4fiGaMoCvXA8VqKWOSsw8V8Py9aKOdlLwioh9yTaRuXQ3HPV6v/0dm7EuuXV2L8fLD/&#10;AE3x5gqxkWXoW2YnwQSf6IcU/rXLR/PFLf5b5cCO9/si3K8a9VxXL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p0zv1y6u4f8AjsZJ9O9FmCrjyRiHSLE8bqMGWT/R&#10;ZMQjxuSnSrZLayrEAoN+3K8a9VxfL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p160dcuruA/jZ9F+gODZgq6fJmPZBzTiWIYQklqaoq6aVhBPIltXjH2Tfla9VxXL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p09TXXLq7lP8AGR9M&#10;nQvLeYKujyhm3AOoFTjGFRyWpqyWhw/zaSSdLe80L+8uuh5WvVcXy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qdfV/wBcuruSPxdfR90TylmCroMp54p+qLY9hcUl&#10;qevOG5fFTQmoS3vfLze+muh5WvV//9LeHl9NvRSf1HxeriXA1PUSHLxyomMfM1O4YOaxsQ+T+X83&#10;5a3zLF9/leZ4b9unPV6hx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QHYh6beimKeoeg9V1fgaydQMLwSXLtLi3zNSGjwyWoNVJS/LiUUxDTEtvMZfwDW056vUOP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A7HvTd0UzP19wH1Q4&#10;5gaz57yzhtZhGGYqampVoKKrJaogECyincSE/aeNmHgRz1eoce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UB2bPTb0Uzz1zyn6lM1YGtXnbI1NiVJgeJmpqUakhxK&#10;Lya1BBHKsEnmx6XkjYr3Uqdeer1Dj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gOzv6beinUbrXkj1FZ0wNa7OfThcXTLmJGpqUahXFqb5PEAsMcqwS+fB7h81H29&#10;02nXnq9X/9PaXxD1Qda4PxvqH0bRYso6dzdF2ze+GfKU244wMzS4d81835fzIHyyhPL8zy/3tu7X&#10;la9VsPL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qdzl6oOteE&#10;/jTZP9IFBiyp0/xbpZiOZqrDvlKYs+Jw4xJSR1HzRjNSoEIC7BIEPcrfXmq9VsXN1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qe6veqDrXlX8YbpF6T8DxZYciZqyR&#10;mXGcTw80lMzTVtFKy08oqWjNRGEA+ykgU+IPNV6rYeb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U76ivVB1ryD+LP6dPS7lXFlpsk5/wPPNZjlAaSmdqmbDKDz6Jx&#10;UyRmeLy5NbRuobswI5qvVbFzd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qnvVX6oOtfTL8U70p+mjJeLLSZM6nQdSHzHQmkppGq2wbAhW4eVqJI2ng8qf3j5Tpv7Pu&#10;GnK16v/U3Xp/SV0iqPWHD65JEq/69QZSOSkcVP8Aon8rOItim00+3/LfMMff3fZ0t481XqM1zd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iy4t6SukWM+rjCvWxWpV&#10;/wBd8Gy3PlSndam1L/L5qpqxw1Pt1l81jZ93bS3NV6jNc3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osuafSV0izh6qsresfGUqznPJ+D4hgeHulTtphSVzFpxJBt9&#10;97n3WuLezmq9Rmub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UW&#10;XPnpK6RdR/U7kL1b5kSrOb+nFHjNDg7R1OymEWLQ+RV+fBtPmMU+ybjaddear1Ga5u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" stroked="f">
                <v:fill r:id="rId11" o:title="" rotate="t" type="frame"/>
                <v:textbox>
                  <w:txbxContent>
                    <w:p w14:paraId="32FFDCD0" w14:textId="77777777" w:rsidR="00E06F7D" w:rsidRDefault="00E06F7D" w:rsidP="00E06F7D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32F2E366" w14:textId="77777777" w:rsidR="004C15BA" w:rsidRDefault="004C15BA" w:rsidP="004C15BA">
      <w:pPr>
        <w:pStyle w:val="Aufgabennummer"/>
        <w:framePr w:wrap="around"/>
      </w:pPr>
      <w:r w:rsidRPr="00F179D8">
        <w:lastRenderedPageBreak/>
        <w:t>Aufgabe</w:t>
      </w:r>
      <w:r>
        <w:t xml:space="preserve"> 2 // </w:t>
      </w:r>
      <w:r w:rsidRPr="004C15BA">
        <w:t>Modellexperiment zum Windsichten</w:t>
      </w:r>
    </w:p>
    <w:p w14:paraId="2B0A8D02" w14:textId="77777777" w:rsidR="006D6D8F" w:rsidRDefault="006D6D8F" w:rsidP="006D6D8F">
      <w:pPr>
        <w:pStyle w:val="Headline"/>
      </w:pPr>
      <w:r w:rsidRPr="002F11F8">
        <w:t>Was passiert in der Abfallsortieranlage?</w:t>
      </w:r>
    </w:p>
    <w:p w14:paraId="4ED04E1B" w14:textId="77777777" w:rsidR="006D6D8F" w:rsidRDefault="006D6D8F" w:rsidP="006D6D8F">
      <w:pPr>
        <w:pStyle w:val="Text"/>
      </w:pPr>
      <w:r>
        <w:t>Das angelieferte Material wird mit Lkw zur Anlage gebracht und dort in einem Lager abgeladen. Wenn dabei</w:t>
      </w:r>
    </w:p>
    <w:p w14:paraId="28514D7B" w14:textId="77777777" w:rsidR="006D6D8F" w:rsidRDefault="006D6D8F" w:rsidP="006D6D8F">
      <w:pPr>
        <w:pStyle w:val="Text"/>
      </w:pPr>
      <w:r>
        <w:t>etwas auffällt, das gar nicht in die Gelbe Tonne oder den Gelben Sack gehört und gefährlich ist, wird es direkt aussortiert. Das sind zum Beispiel Gasflaschen</w:t>
      </w:r>
      <w:proofErr w:type="gramStart"/>
      <w:r>
        <w:t>, Farbeimer</w:t>
      </w:r>
      <w:proofErr w:type="gramEnd"/>
      <w:r>
        <w:t xml:space="preserve"> oder Elektrogeräte. Aus dem Lager wird das Material dann in einen Bunker geladen. Hier befindet sich eine Walze mit Messern, die </w:t>
      </w:r>
      <w:proofErr w:type="spellStart"/>
      <w:r>
        <w:t>die</w:t>
      </w:r>
      <w:proofErr w:type="spellEnd"/>
      <w:r>
        <w:t xml:space="preserve"> Säcke auf-schneiden.</w:t>
      </w:r>
    </w:p>
    <w:p w14:paraId="52164232" w14:textId="77777777" w:rsidR="006D6D8F" w:rsidRDefault="006D6D8F" w:rsidP="006D6D8F">
      <w:pPr>
        <w:pStyle w:val="Text"/>
      </w:pPr>
    </w:p>
    <w:p w14:paraId="3AF66230" w14:textId="77777777" w:rsidR="006D6D8F" w:rsidRDefault="006D6D8F" w:rsidP="006D6D8F">
      <w:pPr>
        <w:pStyle w:val="Text"/>
      </w:pPr>
      <w:r>
        <w:t xml:space="preserve">Von nun an </w:t>
      </w:r>
      <w:proofErr w:type="spellStart"/>
      <w:r>
        <w:t>übernehmen</w:t>
      </w:r>
      <w:proofErr w:type="spellEnd"/>
      <w:r>
        <w:t xml:space="preserve"> die Maschinen das Sortieren. Jede Sortiermaschine arbeitet anders und nutzt ein</w:t>
      </w:r>
    </w:p>
    <w:p w14:paraId="1921A61A" w14:textId="77777777" w:rsidR="006D6D8F" w:rsidRDefault="006D6D8F" w:rsidP="006D6D8F">
      <w:pPr>
        <w:pStyle w:val="Text"/>
      </w:pPr>
      <w:r>
        <w:t>bestimmtes Trennverfahren aus. Den Anfang machen riesige Siebe. Das sind entweder Trommeln, die sich</w:t>
      </w:r>
    </w:p>
    <w:p w14:paraId="3AEE050B" w14:textId="77777777" w:rsidR="006D6D8F" w:rsidRDefault="006D6D8F" w:rsidP="006D6D8F">
      <w:pPr>
        <w:pStyle w:val="Text"/>
      </w:pPr>
      <w:r>
        <w:t>drehen, oder Siebbleche, die hin</w:t>
      </w:r>
      <w:r w:rsidR="00583573">
        <w:t>- und her</w:t>
      </w:r>
      <w:r>
        <w:t>schwingen. Durch die Löcher fällt was klein genug ist. Wenn das</w:t>
      </w:r>
    </w:p>
    <w:p w14:paraId="5844496B" w14:textId="77777777" w:rsidR="006D6D8F" w:rsidRDefault="006D6D8F" w:rsidP="006D6D8F">
      <w:pPr>
        <w:pStyle w:val="Text"/>
      </w:pPr>
      <w:r>
        <w:t>Sieb zum Beispiel Löcher so groß wie ein Fußba</w:t>
      </w:r>
      <w:r w:rsidR="00564EA6">
        <w:t>ll hat</w:t>
      </w:r>
      <w:proofErr w:type="gramStart"/>
      <w:r w:rsidR="00564EA6">
        <w:t>, dann</w:t>
      </w:r>
      <w:proofErr w:type="gramEnd"/>
      <w:r w:rsidR="00564EA6">
        <w:t xml:space="preserve"> fallen alle </w:t>
      </w:r>
      <w:proofErr w:type="spellStart"/>
      <w:r w:rsidR="00564EA6">
        <w:t>Tetrap</w:t>
      </w:r>
      <w:r>
        <w:t>acks</w:t>
      </w:r>
      <w:proofErr w:type="spellEnd"/>
      <w:r>
        <w:t>, Kunststoffflaschen und</w:t>
      </w:r>
    </w:p>
    <w:p w14:paraId="4EC16037" w14:textId="77777777" w:rsidR="006D6D8F" w:rsidRDefault="006D6D8F" w:rsidP="006D6D8F">
      <w:pPr>
        <w:pStyle w:val="Text"/>
      </w:pPr>
      <w:r>
        <w:t>Getränkedosen durch. Groß</w:t>
      </w:r>
      <w:r w:rsidR="00564EA6">
        <w:t>e Folien, wie zum Beispiel der G</w:t>
      </w:r>
      <w:r>
        <w:t>elbe Sack selbst</w:t>
      </w:r>
      <w:proofErr w:type="gramStart"/>
      <w:r>
        <w:t>, bleiben</w:t>
      </w:r>
      <w:proofErr w:type="gramEnd"/>
      <w:r>
        <w:t xml:space="preserve"> auf dem Sieb und</w:t>
      </w:r>
    </w:p>
    <w:p w14:paraId="6B950FB8" w14:textId="77777777" w:rsidR="006D6D8F" w:rsidRDefault="006D6D8F" w:rsidP="006D6D8F">
      <w:pPr>
        <w:pStyle w:val="Text"/>
      </w:pPr>
      <w:r>
        <w:t xml:space="preserve">können danach viel einfacher aussortiert werden. </w:t>
      </w:r>
    </w:p>
    <w:p w14:paraId="5088FBB5" w14:textId="77777777" w:rsidR="006D6D8F" w:rsidRDefault="006D6D8F" w:rsidP="006D6D8F">
      <w:pPr>
        <w:pStyle w:val="Text"/>
      </w:pPr>
    </w:p>
    <w:p w14:paraId="322D1DF4" w14:textId="77777777" w:rsidR="006D6D8F" w:rsidRDefault="006D6D8F" w:rsidP="006D6D8F">
      <w:pPr>
        <w:pStyle w:val="Text"/>
      </w:pPr>
      <w:r>
        <w:t>Im Anschluss werden folgende Sortiermaschinen eingesetzt:</w:t>
      </w:r>
    </w:p>
    <w:p w14:paraId="07E2F342" w14:textId="77777777" w:rsidR="006D6D8F" w:rsidRPr="009C33A8" w:rsidRDefault="006D6D8F" w:rsidP="006D6D8F">
      <w:pPr>
        <w:pStyle w:val="Text"/>
      </w:pPr>
    </w:p>
    <w:p w14:paraId="289AE7BF" w14:textId="77777777" w:rsidR="006D6D8F" w:rsidRDefault="006D6D8F" w:rsidP="006D6D8F">
      <w:pPr>
        <w:pStyle w:val="Subline"/>
      </w:pPr>
      <w:r>
        <w:t>1. Magnete</w:t>
      </w:r>
    </w:p>
    <w:p w14:paraId="59B949C6" w14:textId="77777777" w:rsidR="006D6D8F" w:rsidRDefault="006D6D8F" w:rsidP="006D6D8F">
      <w:pPr>
        <w:pStyle w:val="Text"/>
      </w:pPr>
      <w:r>
        <w:t xml:space="preserve">Mit Magneten, die </w:t>
      </w:r>
      <w:proofErr w:type="spellStart"/>
      <w:r>
        <w:t>über</w:t>
      </w:r>
      <w:proofErr w:type="spellEnd"/>
      <w:r>
        <w:t xml:space="preserve"> einem Förderband hängen, sortiert man alles aus, was magnetisch ist, zum Beispiel</w:t>
      </w:r>
    </w:p>
    <w:p w14:paraId="34502465" w14:textId="77777777" w:rsidR="006D6D8F" w:rsidRDefault="006D6D8F" w:rsidP="006D6D8F">
      <w:pPr>
        <w:pStyle w:val="Text"/>
      </w:pPr>
      <w:r>
        <w:t>alle Dosen aus Weißblech. Das gesamte Material fährt auf einem Förderband unter dem Magneten vorbei.</w:t>
      </w:r>
    </w:p>
    <w:p w14:paraId="01910D03" w14:textId="77777777" w:rsidR="006D6D8F" w:rsidRDefault="006D6D8F" w:rsidP="006D6D8F">
      <w:pPr>
        <w:pStyle w:val="Text"/>
      </w:pPr>
      <w:r>
        <w:t>Die Dosen fliegen nach oben an den Magnet</w:t>
      </w:r>
      <w:r w:rsidR="00564EA6">
        <w:t>en</w:t>
      </w:r>
      <w:r>
        <w:t xml:space="preserve"> und werden dann mit einem zweiten Förderband </w:t>
      </w:r>
      <w:proofErr w:type="spellStart"/>
      <w:r>
        <w:t>abtranspor-tiert</w:t>
      </w:r>
      <w:proofErr w:type="spellEnd"/>
      <w:r>
        <w:t>.</w:t>
      </w:r>
    </w:p>
    <w:p w14:paraId="34ACE928" w14:textId="77777777" w:rsidR="006D6D8F" w:rsidRDefault="006D6D8F" w:rsidP="006D6D8F">
      <w:pPr>
        <w:pStyle w:val="Text"/>
      </w:pPr>
    </w:p>
    <w:p w14:paraId="68797ECB" w14:textId="77777777" w:rsidR="006D6D8F" w:rsidRDefault="006D6D8F" w:rsidP="006D6D8F">
      <w:pPr>
        <w:pStyle w:val="Subline"/>
      </w:pPr>
      <w:r>
        <w:t>2. Wirbelstromabscheider</w:t>
      </w:r>
    </w:p>
    <w:p w14:paraId="1802203B" w14:textId="77777777" w:rsidR="006D6D8F" w:rsidRDefault="006D6D8F" w:rsidP="006D6D8F">
      <w:pPr>
        <w:pStyle w:val="Text"/>
      </w:pPr>
      <w:r>
        <w:t>Mit Wirbelstrom</w:t>
      </w:r>
      <w:r w:rsidR="00564EA6">
        <w:t>ab</w:t>
      </w:r>
      <w:r>
        <w:t xml:space="preserve">scheidern sortiert man anschließend alle Aluminiumdosen aus. Das </w:t>
      </w:r>
      <w:proofErr w:type="gramStart"/>
      <w:r>
        <w:t>Förderband mit den</w:t>
      </w:r>
      <w:proofErr w:type="gramEnd"/>
    </w:p>
    <w:p w14:paraId="249B3793" w14:textId="77777777" w:rsidR="006D6D8F" w:rsidRDefault="006D6D8F" w:rsidP="006D6D8F">
      <w:pPr>
        <w:pStyle w:val="Text"/>
      </w:pPr>
      <w:r>
        <w:t xml:space="preserve">Abfällen läuft </w:t>
      </w:r>
      <w:proofErr w:type="spellStart"/>
      <w:r>
        <w:t>über</w:t>
      </w:r>
      <w:proofErr w:type="spellEnd"/>
      <w:r>
        <w:t xml:space="preserve"> eine sich drehende Trommel. Innen auf der Trommel sind ganz viele Magnete aufgeklebt.</w:t>
      </w:r>
    </w:p>
    <w:p w14:paraId="71AFC875" w14:textId="77777777" w:rsidR="006D6D8F" w:rsidRDefault="006D6D8F" w:rsidP="006D6D8F">
      <w:pPr>
        <w:pStyle w:val="Text"/>
      </w:pPr>
      <w:r>
        <w:t>Die Trommel dreht sich ca. 3.000 Mal pro Minute. Durch die bewegten Magnete wird in den Aluminiumdosen</w:t>
      </w:r>
    </w:p>
    <w:p w14:paraId="7FAA2A55" w14:textId="77777777" w:rsidR="006D6D8F" w:rsidRDefault="006D6D8F" w:rsidP="006D6D8F">
      <w:pPr>
        <w:pStyle w:val="Text"/>
      </w:pPr>
      <w:r>
        <w:t>auf dem Förderband ein Wirbelstrom erzeugt, der auch wieder ein Magnetfeld hat. Weil sich Magnete mit</w:t>
      </w:r>
    </w:p>
    <w:p w14:paraId="3E270C92" w14:textId="77777777" w:rsidR="006D6D8F" w:rsidRDefault="006D6D8F" w:rsidP="006D6D8F">
      <w:pPr>
        <w:pStyle w:val="Text"/>
      </w:pPr>
      <w:r>
        <w:t>gleichen Polen abstoßen, „springen“ jetzt die Aluminiumdosen von der Trommel weg und können so vom</w:t>
      </w:r>
    </w:p>
    <w:p w14:paraId="7B1A0318" w14:textId="77777777" w:rsidR="006D6D8F" w:rsidRDefault="006D6D8F" w:rsidP="006D6D8F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24C2D7" wp14:editId="6F53A292">
                <wp:simplePos x="0" y="0"/>
                <wp:positionH relativeFrom="column">
                  <wp:posOffset>-6985</wp:posOffset>
                </wp:positionH>
                <wp:positionV relativeFrom="paragraph">
                  <wp:posOffset>323850</wp:posOffset>
                </wp:positionV>
                <wp:extent cx="6159500" cy="2767965"/>
                <wp:effectExtent l="0" t="0" r="12700" b="63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2767965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274FA" w14:textId="77777777" w:rsidR="0026492C" w:rsidRDefault="0026492C" w:rsidP="006D6D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8" type="#_x0000_t202" style="position:absolute;margin-left:-.5pt;margin-top:25.5pt;width:485pt;height:21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IBLAAAAAEAAjhCSU0EJgAAAAAADgAA&#10;AAAAAAAAAAA/gAAAOEJJTQQNAAAAAAAEAAAAeD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OMAAAAAFJnaHRsb25nAAAH5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M4QklNBAwAAAAACoMA&#10;AAABAAAAoAAAAEgAAAHgAACHAAAACmcAGAAB/9j/7QAMQWRvYmVfQ00AAf/uAA5BZG9iZQBkgAAA&#10;AAH/2wCEAAwICAgJCAwJCQwRCwoLERUPDAwPFRgTExUTExgRDAwMDAwMEQwMDAwMDAwMDAwMDAwM&#10;DAwMDAwMDAwMDAwMDAwBDQsLDQ4NEA4OEBQODg4UFA4ODg4UEQwMDAwMEREMDAwMDAwRDAwMDAwM&#10;DAwMDAwMDAwMDAwMDAwMDAwMDAwMDP/AABEIAEg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//Q3+Oer1e56vV7nq9Xuer1e56vV7nq9Xuer1NGIvjkLefhaQ1CgaxSM0bE&#10;+JWUbh9ClRf/ABDnq9Sbi6i5cir4cGx9nwauqHEcUFeoi812PuxwTXaCdyLHbFI7C9mANxz1epd8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//R&#10;3+Oer1e56vV7nq9Xuer1e56vV7nq9Xuer1e56vVCxLDMNxnD5sJxinjq6WpRo5YZo1kjkRhZkdGB&#10;VlI7gix56vUC9b0exnL16rozmKfLjDUYfVRHEsIPgF+Rlkjmp40W+yOjqaZAbFlYC3NV6klW9ec8&#10;dM7r16ydWUdEnfHMurNjWHW7BqinghXFKUmxZy1JJTxL9qqNieer1DhkPqJkDqnluHOXTPG6DMOE&#10;VBZY63DauGqgYqbMolgZkLKdCL3B0PN16ll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/0t/jnq9Xuer1e56vV7nq9Xuer1e56vV7nq9Xuer1e56vV7nq9Xuer1Fi&#10;6k+kXo51CzLP1EwuGryfnGcKGzHlmrfC8Sk2i0YrJIP0OIxp+7DXRVEIOvl35qvUEFZi3r26AnzK&#10;ugw7rtluHvJRGmy/muOMeLU0zLgeKS2vcpLhg7BYmPf1epc9HPXd6a+s2bv81tHjMuWc9Ku6TKeZ&#10;6SbBccXvdosPxBY3qoh/xdTGaE6FZCCDz016jh83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//W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" stroked="f">
                <v:fill r:id="rId12" o:title="" rotate="t" type="frame"/>
                <v:textbox>
                  <w:txbxContent>
                    <w:p w14:paraId="0280B43B" w14:textId="77777777" w:rsidR="0026492C" w:rsidRDefault="0026492C" w:rsidP="006D6D8F"/>
                  </w:txbxContent>
                </v:textbox>
                <w10:wrap type="square"/>
              </v:shape>
            </w:pict>
          </mc:Fallback>
        </mc:AlternateContent>
      </w:r>
      <w:r>
        <w:t>restlichen Material getrennt werden.</w:t>
      </w:r>
    </w:p>
    <w:p w14:paraId="2FF5A98E" w14:textId="77777777" w:rsidR="00113022" w:rsidRDefault="00113022" w:rsidP="00113022">
      <w:pPr>
        <w:pStyle w:val="Aufgabennummer"/>
        <w:framePr w:wrap="around"/>
      </w:pPr>
      <w:r w:rsidRPr="00F179D8">
        <w:lastRenderedPageBreak/>
        <w:t>Aufgabe</w:t>
      </w:r>
      <w:r>
        <w:t xml:space="preserve"> 2 // </w:t>
      </w:r>
      <w:r w:rsidRPr="004C15BA">
        <w:t>Modellexperiment zum Windsichten</w:t>
      </w:r>
    </w:p>
    <w:p w14:paraId="7E766D8C" w14:textId="77777777" w:rsidR="006D6D8F" w:rsidRDefault="006D6D8F" w:rsidP="006D6D8F">
      <w:pPr>
        <w:pStyle w:val="Subline"/>
      </w:pPr>
      <w:r>
        <w:t xml:space="preserve">3. </w:t>
      </w:r>
      <w:proofErr w:type="spellStart"/>
      <w:r>
        <w:t>Windsichter</w:t>
      </w:r>
      <w:proofErr w:type="spellEnd"/>
    </w:p>
    <w:p w14:paraId="20558035" w14:textId="77777777" w:rsidR="006D6D8F" w:rsidRDefault="006D6D8F" w:rsidP="006D6D8F">
      <w:pPr>
        <w:pStyle w:val="Text"/>
      </w:pPr>
      <w:proofErr w:type="spellStart"/>
      <w:r>
        <w:t>Windsichter</w:t>
      </w:r>
      <w:proofErr w:type="spellEnd"/>
      <w:r>
        <w:t xml:space="preserve"> funktionieren wie große Staubsauger, an denen man die Saugleistung genau einstellen kann.</w:t>
      </w:r>
    </w:p>
    <w:p w14:paraId="0B243DE9" w14:textId="77777777" w:rsidR="006D6D8F" w:rsidRDefault="006D6D8F" w:rsidP="006D6D8F">
      <w:pPr>
        <w:pStyle w:val="Text"/>
      </w:pPr>
      <w:r>
        <w:t xml:space="preserve">Ihr kennt das von eurem Staubsauger zu Hause. Auf der schwächsten Stufe kann der zwar leichte Dinge </w:t>
      </w:r>
    </w:p>
    <w:p w14:paraId="0867C028" w14:textId="77777777" w:rsidR="006D6D8F" w:rsidRDefault="006D6D8F" w:rsidP="006D6D8F">
      <w:pPr>
        <w:pStyle w:val="Text"/>
      </w:pPr>
      <w:r>
        <w:t xml:space="preserve">wie Flusen einsaugen, aber nichts Schweres wie Steine oder Eisenschrauben. Der </w:t>
      </w:r>
      <w:proofErr w:type="spellStart"/>
      <w:r>
        <w:t>Windsichter</w:t>
      </w:r>
      <w:proofErr w:type="spellEnd"/>
      <w:r>
        <w:t xml:space="preserve"> wird so eingestellt, dass Kunststofffolien noch abgesaugt werden, Kunststoffflaschen oder Metalldosen aber nicht.</w:t>
      </w:r>
    </w:p>
    <w:p w14:paraId="0F436DF7" w14:textId="77777777" w:rsidR="006D6D8F" w:rsidRDefault="006D6D8F" w:rsidP="006D6D8F">
      <w:pPr>
        <w:pStyle w:val="Text"/>
      </w:pPr>
    </w:p>
    <w:p w14:paraId="28DE4F62" w14:textId="77777777" w:rsidR="006D6D8F" w:rsidRDefault="006D6D8F" w:rsidP="006D6D8F">
      <w:pPr>
        <w:pStyle w:val="Subline"/>
      </w:pPr>
      <w:r>
        <w:t>4. Optische Sortierapparate mit Kameras</w:t>
      </w:r>
    </w:p>
    <w:p w14:paraId="73983458" w14:textId="77777777" w:rsidR="006D6D8F" w:rsidRDefault="006D6D8F" w:rsidP="006D6D8F">
      <w:pPr>
        <w:pStyle w:val="Text"/>
      </w:pPr>
      <w:r>
        <w:t>Bei diesen Geräten sortiert man das Material mit Hilfe von Licht: Wenn man einen Gegenstand beleuchtet,</w:t>
      </w:r>
    </w:p>
    <w:p w14:paraId="311D1AB1" w14:textId="77777777" w:rsidR="006D6D8F" w:rsidRDefault="006D6D8F" w:rsidP="006D6D8F">
      <w:pPr>
        <w:pStyle w:val="Text"/>
      </w:pPr>
      <w:r>
        <w:t xml:space="preserve">wirft das Material immer einen Teil des Lichts </w:t>
      </w:r>
      <w:proofErr w:type="spellStart"/>
      <w:r>
        <w:t>zurück</w:t>
      </w:r>
      <w:proofErr w:type="spellEnd"/>
      <w:r>
        <w:t xml:space="preserve"> in die Richtung der Lichtquelle. Durch den unterschied-</w:t>
      </w:r>
      <w:proofErr w:type="spellStart"/>
      <w:r>
        <w:t>li</w:t>
      </w:r>
      <w:r w:rsidR="0014786B">
        <w:t>chen</w:t>
      </w:r>
      <w:proofErr w:type="spellEnd"/>
      <w:r w:rsidR="0014786B">
        <w:t xml:space="preserve"> Aufbau der Stoffe ist da</w:t>
      </w:r>
      <w:r>
        <w:t xml:space="preserve">s </w:t>
      </w:r>
      <w:proofErr w:type="spellStart"/>
      <w:r>
        <w:t>zurückgeworfene</w:t>
      </w:r>
      <w:proofErr w:type="spellEnd"/>
      <w:r>
        <w:t xml:space="preserve"> Licht </w:t>
      </w:r>
      <w:proofErr w:type="spellStart"/>
      <w:r>
        <w:t>für</w:t>
      </w:r>
      <w:proofErr w:type="spellEnd"/>
      <w:r>
        <w:t xml:space="preserve"> jedes Material verschieden. Sensoren senden diese Informationen an einen Computer, der diese Unterschiede in Millisekunden auswertet. Dann werden </w:t>
      </w:r>
      <w:proofErr w:type="spellStart"/>
      <w:r>
        <w:t>Luftdüsen</w:t>
      </w:r>
      <w:proofErr w:type="spellEnd"/>
      <w:r>
        <w:t xml:space="preserve"> aktiviert, die </w:t>
      </w:r>
      <w:r w:rsidR="0014786B">
        <w:t xml:space="preserve">sich </w:t>
      </w:r>
      <w:r>
        <w:t xml:space="preserve">kurz öffnen und nur die Teile, die gerade aussortiert werden sollen, vom Band blasen. Mit diesen </w:t>
      </w:r>
      <w:r w:rsidR="0014786B">
        <w:t xml:space="preserve">Maschinen werden Papier, </w:t>
      </w:r>
      <w:proofErr w:type="spellStart"/>
      <w:r w:rsidR="0014786B">
        <w:t>Tetrap</w:t>
      </w:r>
      <w:r>
        <w:t>acks</w:t>
      </w:r>
      <w:proofErr w:type="spellEnd"/>
      <w:r>
        <w:t xml:space="preserve"> und die einzelnen Kunststoffsorten wie zum Beispiel PE- oder PET-Flaschen aussortiert.</w:t>
      </w:r>
    </w:p>
    <w:p w14:paraId="4495C28E" w14:textId="77777777" w:rsidR="006D6D8F" w:rsidRDefault="006D6D8F" w:rsidP="006D6D8F">
      <w:pPr>
        <w:pStyle w:val="Text"/>
      </w:pPr>
    </w:p>
    <w:p w14:paraId="40559BA6" w14:textId="77777777" w:rsidR="006D6D8F" w:rsidRDefault="006D6D8F" w:rsidP="006D6D8F">
      <w:pPr>
        <w:pStyle w:val="Text"/>
      </w:pPr>
      <w:r>
        <w:t>Die sortierten Materialien werden am Ende der Anlage wieder in Bunkern gesammelt und dann mit einer</w:t>
      </w:r>
    </w:p>
    <w:p w14:paraId="2F4115E2" w14:textId="77777777" w:rsidR="006D6D8F" w:rsidRDefault="006D6D8F" w:rsidP="006D6D8F">
      <w:pPr>
        <w:pStyle w:val="Text"/>
      </w:pPr>
      <w:r>
        <w:t xml:space="preserve">Presse </w:t>
      </w:r>
      <w:proofErr w:type="spellStart"/>
      <w:r>
        <w:t>für</w:t>
      </w:r>
      <w:proofErr w:type="spellEnd"/>
      <w:r>
        <w:t xml:space="preserve"> den Weitertransport zu Ballen gepresst.</w:t>
      </w:r>
    </w:p>
    <w:p w14:paraId="6EF14C20" w14:textId="77777777" w:rsidR="006D6D8F" w:rsidRDefault="006D6D8F" w:rsidP="006D6D8F">
      <w:pPr>
        <w:pStyle w:val="Text"/>
      </w:pPr>
    </w:p>
    <w:p w14:paraId="3A025D57" w14:textId="77777777" w:rsidR="006D6D8F" w:rsidRDefault="006D6D8F" w:rsidP="006D6D8F">
      <w:pPr>
        <w:pStyle w:val="Text"/>
      </w:pPr>
    </w:p>
    <w:p w14:paraId="07C393DF" w14:textId="77777777" w:rsidR="006D6D8F" w:rsidRDefault="006D6D8F" w:rsidP="006D6D8F">
      <w:pPr>
        <w:pStyle w:val="Text"/>
      </w:pPr>
    </w:p>
    <w:tbl>
      <w:tblPr>
        <w:tblStyle w:val="WERTSTOFFPROFISAUFGABENTABELLE"/>
        <w:tblW w:w="0" w:type="auto"/>
        <w:tblInd w:w="227" w:type="dxa"/>
        <w:tblLook w:val="04A0" w:firstRow="1" w:lastRow="0" w:firstColumn="1" w:lastColumn="0" w:noHBand="0" w:noVBand="1"/>
      </w:tblPr>
      <w:tblGrid>
        <w:gridCol w:w="9694"/>
      </w:tblGrid>
      <w:tr w:rsidR="006D6D8F" w14:paraId="622FAFB9" w14:textId="77777777" w:rsidTr="0026492C">
        <w:tc>
          <w:tcPr>
            <w:tcW w:w="9694" w:type="dxa"/>
          </w:tcPr>
          <w:p w14:paraId="750C8D80" w14:textId="77777777" w:rsidR="006D6D8F" w:rsidRDefault="006D6D8F" w:rsidP="0026492C">
            <w:pPr>
              <w:pStyle w:val="Aufgabe"/>
            </w:pPr>
            <w:r w:rsidRPr="00C334C0">
              <w:t>Eure Aufgabe</w:t>
            </w:r>
          </w:p>
          <w:p w14:paraId="7D9D703E" w14:textId="77777777" w:rsidR="006D6D8F" w:rsidRDefault="006D6D8F" w:rsidP="006D6D8F">
            <w:pPr>
              <w:pStyle w:val="Text"/>
            </w:pPr>
            <w:r>
              <w:t>Versucht, verschiedene „Abfallgemische“ durch Ausblasen mit dem Föhn zu trennen. Schaltet den Föhn</w:t>
            </w:r>
          </w:p>
          <w:p w14:paraId="1BE7E766" w14:textId="77777777" w:rsidR="006D6D8F" w:rsidRDefault="008C7E58" w:rsidP="006D6D8F">
            <w:pPr>
              <w:pStyle w:val="Text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90AD9A" wp14:editId="2760E2CF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296545</wp:posOffset>
                      </wp:positionV>
                      <wp:extent cx="3376295" cy="2519680"/>
                      <wp:effectExtent l="0" t="0" r="1905" b="0"/>
                      <wp:wrapSquare wrapText="bothSides"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6295" cy="251968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1180E8" w14:textId="77777777" w:rsidR="0026492C" w:rsidRDefault="0026492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6" o:spid="_x0000_s1029" type="#_x0000_t202" style="position:absolute;margin-left:190.8pt;margin-top:23.35pt;width:265.85pt;height:19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Hg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OgAAAABSZ2h0bG9uZwAABF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DOEJJTQQMAAAAAA3vAAAAAQAAAKAAAAB3AAAB4AAA3yAAAA3TABgAAf/Y/+0A&#10;DEFkb2JlX0NNAAH/7gAOQWRvYmUAZIAAAAAB/9sAhAAMCAgICQgMCQkMEQsKCxEVDwwMDxUYExMV&#10;ExMYEQwMDAwMDBEMDAwMDAwMDAwMDAwMDAwMDAwMDAwMDAwMDAwMAQ0LCw0ODRAODhAUDg4OFBQO&#10;Dg4OFBEMDAwMDBERDAwMDAwMEQwMDAwMDAwMDAwMDAwMDAwMDAwMDAwMDAwMDAz/wAARCAB3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a4X4V2Y8uZW/Ez/4UMZ1zVmGiyvlqPql0zwmpxrMdZT0VFFJR5SxBG3TVDoikmQdzyxr&#10;1bCWUc+ZGz/QPiuQ854TnbDImEUuJZRxGjxKBWIuAZKOSRQfhfla9VN2F9KM/Yf/AMKM80daK2iq&#10;G6a5h9G9LkPA8ZdW+VOK0fWRKuopEa1i8UbrKw8BMPbzfCvVd5zVer3PV6vc9Xq9z1er3PV6vc9X&#10;q9z1er3PV6vc9Xq9z1er3PV6vc9Xq9z1er3PV6vc9Xq9z1er/9H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" stroked="f">
                      <v:fill r:id="rId14" o:title="" rotate="t" type="frame"/>
                      <v:textbox>
                        <w:txbxContent>
                          <w:p w14:paraId="6C47F420" w14:textId="77777777" w:rsidR="0026492C" w:rsidRDefault="0026492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D6D8F">
              <w:t>dabei so, dass er kalt bläst.</w:t>
            </w:r>
          </w:p>
          <w:p w14:paraId="2AA4E4AF" w14:textId="77777777" w:rsidR="006D6D8F" w:rsidRDefault="006D6D8F" w:rsidP="006D6D8F">
            <w:pPr>
              <w:pStyle w:val="Text"/>
            </w:pPr>
          </w:p>
          <w:p w14:paraId="12E5E2FF" w14:textId="77777777" w:rsidR="006D6D8F" w:rsidRDefault="006D6D8F" w:rsidP="006D6D8F">
            <w:pPr>
              <w:pStyle w:val="Text"/>
            </w:pPr>
            <w:r>
              <w:t>Verändert das Experiment indem ihr:</w:t>
            </w:r>
          </w:p>
          <w:p w14:paraId="184206D0" w14:textId="77777777" w:rsidR="006D6D8F" w:rsidRDefault="00A46382" w:rsidP="006D6D8F">
            <w:pPr>
              <w:pStyle w:val="Auflistung"/>
            </w:pPr>
            <w:r>
              <w:t>v</w:t>
            </w:r>
            <w:r w:rsidR="006D6D8F">
              <w:t>erschiedene Stoffgemische benutzt</w:t>
            </w:r>
          </w:p>
          <w:p w14:paraId="380C198D" w14:textId="77777777" w:rsidR="006D6D8F" w:rsidRDefault="00A46382" w:rsidP="006D6D8F">
            <w:pPr>
              <w:pStyle w:val="Auflistung"/>
            </w:pPr>
            <w:r>
              <w:t>d</w:t>
            </w:r>
            <w:r w:rsidR="006D6D8F">
              <w:t>en kleinen Pappkarton zusätzlich</w:t>
            </w:r>
          </w:p>
          <w:p w14:paraId="433D14B5" w14:textId="77777777" w:rsidR="006D6D8F" w:rsidRDefault="006D6D8F" w:rsidP="006D6D8F">
            <w:pPr>
              <w:pStyle w:val="Text"/>
            </w:pPr>
            <w:r>
              <w:t xml:space="preserve"> </w:t>
            </w:r>
            <w:r w:rsidR="00A93410">
              <w:t xml:space="preserve">  bewegt oder von unten </w:t>
            </w:r>
            <w:proofErr w:type="spellStart"/>
            <w:r w:rsidR="00A93410">
              <w:t>dagegen</w:t>
            </w:r>
            <w:r>
              <w:t>klopft</w:t>
            </w:r>
            <w:proofErr w:type="spellEnd"/>
          </w:p>
          <w:p w14:paraId="19503F78" w14:textId="77777777" w:rsidR="006D6D8F" w:rsidRDefault="006D6D8F" w:rsidP="006D6D8F">
            <w:pPr>
              <w:pStyle w:val="Text"/>
            </w:pPr>
          </w:p>
          <w:p w14:paraId="369F9EA9" w14:textId="77777777" w:rsidR="006D6D8F" w:rsidRDefault="006D6D8F" w:rsidP="006D6D8F">
            <w:pPr>
              <w:pStyle w:val="Text"/>
            </w:pPr>
            <w:r>
              <w:t>Notiert eure Beobachtungen in der</w:t>
            </w:r>
          </w:p>
          <w:p w14:paraId="2496787C" w14:textId="77777777" w:rsidR="006D6D8F" w:rsidRDefault="006D6D8F" w:rsidP="006D6D8F">
            <w:pPr>
              <w:pStyle w:val="Text"/>
            </w:pPr>
            <w:r>
              <w:t>Tabelle auf der nächsten Seite.</w:t>
            </w:r>
          </w:p>
          <w:p w14:paraId="3B9904A3" w14:textId="77777777" w:rsidR="008C7E58" w:rsidRDefault="008C7E58" w:rsidP="006D6D8F">
            <w:pPr>
              <w:pStyle w:val="Text"/>
            </w:pPr>
          </w:p>
          <w:p w14:paraId="7853C803" w14:textId="77777777" w:rsidR="008C7E58" w:rsidRDefault="008C7E58" w:rsidP="006D6D8F">
            <w:pPr>
              <w:pStyle w:val="Text"/>
            </w:pPr>
          </w:p>
          <w:p w14:paraId="412D2362" w14:textId="77777777" w:rsidR="008C7E58" w:rsidRDefault="008C7E58" w:rsidP="006D6D8F">
            <w:pPr>
              <w:pStyle w:val="Text"/>
            </w:pPr>
          </w:p>
          <w:p w14:paraId="7BB35006" w14:textId="77777777" w:rsidR="008C7E58" w:rsidRDefault="008C7E58" w:rsidP="006D6D8F">
            <w:pPr>
              <w:pStyle w:val="Text"/>
            </w:pPr>
          </w:p>
          <w:p w14:paraId="2911E5D3" w14:textId="77777777" w:rsidR="008C7E58" w:rsidRDefault="008C7E58" w:rsidP="006D6D8F">
            <w:pPr>
              <w:pStyle w:val="Text"/>
            </w:pPr>
          </w:p>
          <w:p w14:paraId="2EAA9C01" w14:textId="77777777" w:rsidR="008C7E58" w:rsidRDefault="008C7E58" w:rsidP="006D6D8F">
            <w:pPr>
              <w:pStyle w:val="Text"/>
            </w:pPr>
          </w:p>
        </w:tc>
      </w:tr>
    </w:tbl>
    <w:p w14:paraId="5A75327C" w14:textId="77777777" w:rsidR="00635901" w:rsidRDefault="00635901" w:rsidP="00635901"/>
    <w:p w14:paraId="5D1E9690" w14:textId="77777777" w:rsidR="00550C03" w:rsidRDefault="00550C03" w:rsidP="00635901"/>
    <w:p w14:paraId="7982F225" w14:textId="77777777" w:rsidR="00550C03" w:rsidRDefault="00550C03" w:rsidP="00635901"/>
    <w:p w14:paraId="2F905B7F" w14:textId="77777777" w:rsidR="00550C03" w:rsidRDefault="00550C03" w:rsidP="00635901"/>
    <w:p w14:paraId="5012D9E6" w14:textId="77777777" w:rsidR="00550C03" w:rsidRDefault="00550C03" w:rsidP="00635901"/>
    <w:p w14:paraId="7E3E2052" w14:textId="77777777" w:rsidR="00550C03" w:rsidRDefault="00550C03" w:rsidP="00635901"/>
    <w:p w14:paraId="306AECD7" w14:textId="77777777" w:rsidR="00550C03" w:rsidRDefault="00550C03" w:rsidP="00635901"/>
    <w:p w14:paraId="110CC21C" w14:textId="77777777" w:rsidR="00550C03" w:rsidRDefault="00550C03" w:rsidP="00550C03">
      <w:pPr>
        <w:pStyle w:val="Aufgabennummer"/>
        <w:framePr w:wrap="around"/>
      </w:pPr>
      <w:r w:rsidRPr="00F179D8">
        <w:lastRenderedPageBreak/>
        <w:t>Aufgabe</w:t>
      </w:r>
      <w:r>
        <w:t xml:space="preserve"> 2 // </w:t>
      </w:r>
      <w:r w:rsidRPr="004C15BA">
        <w:t>Modellexperiment zum Windsichten</w:t>
      </w:r>
    </w:p>
    <w:p w14:paraId="317F6305" w14:textId="77777777" w:rsidR="00550C03" w:rsidRDefault="00550C03" w:rsidP="00550C03">
      <w:pPr>
        <w:pStyle w:val="Aufgabennummer"/>
        <w:framePr w:wrap="around"/>
      </w:pPr>
      <w:r w:rsidRPr="00F179D8">
        <w:t>Aufgabe</w:t>
      </w:r>
      <w:r>
        <w:t xml:space="preserve"> 2 // </w:t>
      </w:r>
      <w:r w:rsidRPr="004C15BA">
        <w:t>Modellexperiment zum Windsichten</w:t>
      </w:r>
    </w:p>
    <w:p w14:paraId="7F068F27" w14:textId="77777777" w:rsidR="00635901" w:rsidRPr="00635901" w:rsidRDefault="00550C03" w:rsidP="0063590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E9EE66" wp14:editId="0B6B98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8100000"/>
                <wp:effectExtent l="0" t="0" r="0" b="3175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100000"/>
                        </a:xfrm>
                        <a:prstGeom prst="rect">
                          <a:avLst/>
                        </a:prstGeom>
                        <a:blipFill rotWithShape="1">
                          <a:blip r:embed="rId1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DF233" w14:textId="77777777" w:rsidR="00550C03" w:rsidRDefault="00550C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margin-left:0;margin-top:0;width:486pt;height:637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CloAAAAAUmdodGxv&#10;bmcAAAft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zhC&#10;SU0EDAAAAAAKJQAAAAEAAAB7AAAAoAAAAXQAAOiAAAAKCQAYAAH/2P/tAAxBZG9iZV9DTQAB/+4A&#10;DkFkb2JlAGSAAAAAAf/bAIQADAgICAkIDAkJDBELCgsRFQ8MDA8VGBMTFRMTGBEMDAwMDAwRDAwM&#10;DAwMDAwMDAwMDAwMDAwMDAwMDAwMDAwMDAENCwsNDg0QDg4QFA4ODhQUDg4ODhQRDAwMDAwREQwM&#10;DAwMDBEMDAwMDAwMDAwMDAwMDAwMDAwMDAwMDAwMDAwM/8AAEQgAoAB7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Us/iD/wDZzT0Vf97nP/8A5ZqXlTXqum5a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VJv4wv/OyPSR/4W/J//K78qa9V2XL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pZ/Hd/6s+yx/4ULJf/AJWnlTXqum5a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VP/wCPd/2aX6t/8u8u/wDs&#10;RYbypr1X3f8AXtX/AIjP/mBy1er/0bxvW1/2fu9Pn/hPM3/9JJuV416rUuW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Sz+IP/ANnNPRV/3uc//wDlmpeVNeq6bl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Um/jC/87I9JH/hb8n/8&#10;rvypr1XZct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qln8d3/q&#10;z7LH/hQsl/8AlaeVNeq6bl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U//AI93/Zpfq3/y7y7/AOxFhvKmvVfd/wBe1f8AiM/+YHLV6v/SvG9bX/Z+70+f+E8zf/0k&#10;m5XjXqtS5a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VLP4g/8A&#10;2c09FX/e5z//AOWal5U16rpuW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Sb+ML/zsj0kf+Fvyf/yu/KmvVdly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qWfx3f+rPssf+FCyX/wCVp5U16rpuW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T/8Aj3f9ml+rf/LvLv8A7EWG8qa9V93/AF7V/wCIz/5g&#10;ctXq/9O8b1tf9n7vT5/4TzN//SSbleNeq1Ll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Us/iD/wDZzT0Vf97nP/8A5ZqXlTXqum5a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VJv4wv/OyPSR/4W/J//K78qa9V2XL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pZ/Hd/6s+yx/4ULJf/AJWnlTXqum5a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VP/wCPd/2aX6t/8u8u&#10;/wDsRYbypr1X3f8AXtX/AIjP/mBy1er/1LxvW1/2fu9Pn/hPM3/9JJuV416rUuW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U//j3f&#10;9ml+rf8Ay7y7/wCxFhvKmvVfd/17V/4jP/mBy1er/9W8b1tf9n7vT5/4TzN//SSbleNeq1Ll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T/APj3f9ml+rf/AC7y7/7EWG8qa9V93/XtX/iM/wDmBy1er//WvG9bX/Z+&#10;70+f+E8zf/0km5XjXqtS5a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T/+Pd/2aX6t&#10;/wDLvLv/ALEWG8qa9V93/XtX/iM/+YHLV6v/17xvW1/2fu9Pn/hPM3/9JJuV416rUuW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VP/493/Zpfq3/AMu8u/8AsRYbypr1X3f9e1f+Iz/5gctXq//QvG9bX/Z+70+f&#10;+E8zf/0km5XjXqtS5a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U//j3f9ml+rf8Ay7y7/wCxFhvKmvVfd/17V/4jP/mBy1er/9G8b1tf9n7vT5/4&#10;TzN//SSbleNeq1Ll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U&#10;s/iD/wDZzT0Vf97nP/8A5ZqXlTXqum5a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VJv4wv/OyPSR/4W/J//K78qa9V2XL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pZ/Hd/6s+yx/4ULJf/AJWnlTXqum5a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VP/wCPd/2aX6t/8u8u/wDsRYbypr1X3f8AXtX/&#10;AIjP/mBy1er/0rxvW1/2fu9Pn/hPM3/9JJuV416rUuW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Sz+IP/ANnNPRV/3uc//wDlmpeVNeq6bl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Um/jC/87I9JH/hb8n/8rvypr1XZct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qln8d3/qz7LH/hQsl/8AlaeV&#10;Neq6bl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U//AI93/Zpf&#10;q3/y7y7/AOxFhvKmvVfd/wBe1f8AiM/+YHLV6v/TvG9bX/Z+70+f+E8zf/0km5XjXqtS5a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VLP4g/8A2c09FX/e5z//AOWa&#10;l5U16rpuW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Sb+ML/zs&#10;j0kf+Fvyf/yu/KmvVdly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qWfx3f+rPssf+FCyX/wCVp5U16rpuW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Sz+IP/ANnNPRV/3uc//wDlmpeVNeq6bl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Um/jC/87I9JH/hb8n/8rvyp&#10;r1XZct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VLP4g/8A2c09FX/e5z//AOWal5U16rpuW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Sb+ML/zsj0kf+Fvyf/yu/KmvVdly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qWfx3f+rPssf+FCyX/wCVp5U16rpuW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T/8Aj3f9ml+rf/LvLv8A7EWG8qa9V93/&#10;AF7V/wCIz/5gctXq/9K8b1tf9n7vT5/4TzN//SSbleNeq1Ll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Us/iD/wDZzT0Vf97nP/8A5ZqXlTXqum5a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VJv4wv/OyPSR/4W/J//K78qa9V2XL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pZ/Hd/6s+yx/4ULJf/&#10;AJWnlTXqum5a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UO/iWf9nYPQZ/3vOpH/ljpOVr1Xxct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qg/wDG8/52l6Lv/C/5I/5Xk5U16r8OW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Q7/wog/6sjyl/wCFLyJ/5Xtypr1Xxct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qkj/hRr/wBmZOtH/LvLH/sT4Vypr1Wi&#10;/wDXtX/iM/8AmBy1er//1dgj1F/9pDnp2/8ACcZ0/wCVpuV416r8OW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Q7+JZ/2dg9Bn/e86kf+WOk5WvVfFy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qD/AMbz/naXou/8L/kj/leTlTXq&#10;vw5a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VDv/CiD/qyPKX/&#10;AIUvIn/le3KmvVfFy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qSP+FGv/AGZk60f8u8sf+xPhXKmvVaL/ANe1f+Iz/wCYHLV6v//W2CPUX/2kOenb/wAJxnT/AJWm&#10;5XjXqvw5a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VDv4ln/Z2&#10;D0Gf97zqR/5Y6Tla9V8XL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oP8AxvP+dpei7/wv+SP+V5OVNeq/Dl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UO/8KIP+rI8pf8AhS8if+V7cqa9V8XL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pI/4Ua/8AZmTrR/y7yx/7E+Fcqa9Vov8A17V/4jP/AJgc&#10;tXq//9fYI9Rf/aQ56dv/AAnGdP8AlableNeq/Dl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UO/iWf9nYPQZ/3vOpH/ljpOVr1Xxct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qg/wDG8/52l6Lv/C/5I/5Xk5U16r8OW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Q7/wog/6sjyl/wCFLyJ/5Xtypr1X&#10;xct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qkj/hRr/wBmZOtH&#10;/LvLH/sT4Vypr1Wi/wDXtX/iM/8AmBy1er//0Ngj1F/9pDnp2/8ACcZ0/wCVpuV416r8OW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Q7+JZ/2dg9Bn/e86kf+WOk5&#10;WvVfFy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qD/AMbz/naX&#10;ou/8L/kj/leTlTXqvw5a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VDv/CiD/qyPKX/AIUvIn/le3KmvVfFy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qSP+FGv/AGZk60f8u8sf+xPhXKmvVaL/ANe1f+Iz/wCYHLV6v//R2CPUX/2k&#10;Oenb/wAJxnT/AJWm5XjXqvw5a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VDv4ln/Z2D0Gf97zqR/5Y6Tla9V8XL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oP8AxvP+dpei7/wv+SP+V5OVNeq/Dl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UO/8KIP+rI8pf8AhS8if+V7cqa9V8XL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pI/4Ua/8AZmTrR/y7yx/7E+Fcqa9V&#10;ov8A17V/4jP/AJgctXq//9LYI9Rf/aQ56dv/AAnGdP8AlableNeq/Dl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UO/iWf9nYPQZ/3vOpH/ljpOVr1Xxct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qg/wDG8/52l6Lv/C/5I/5Xk5U1&#10;6r8OW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Q7/wog/6sjyl&#10;/wCFLyJ/5Xtypr1Xxct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qkj/hRr/wBmZOtH/LvLH/sT4Vypr1Wi/wDXtX/iM/8AmBy1er//09gj1F/9pDnp2/8ACcZ0/wCV&#10;puV416r8OW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Q7+JZ/2&#10;dg9Bn/e86kf+WOk5WvVfFy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qD/AMbz/naXou/8L/kj/leTlTXqvw5a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VDv/CiD/qyPKX/AIUvIn/le3KmvVfFy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qSP+FGv/AGZk60f8u8sf+xPhXKmvVaL/ANe1f+Iz/wCY&#10;HLV6v//U2CPUX/2kOenb/wAJxnT/AJWm5XjXqvw5a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VDv4ln/Z2D0Gf97zqR/5Y6Tla9V8XL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oP8AxvP+dpei7/wv+SP+V5OVNeq/Dl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UO/8KIP+rI8pf8AhS8if+V7cqa9&#10;V8XL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pI/4Ua/8AZmTr&#10;R/y7yx/7E+Fcqa9Vov8A17V/4jP/AJgctXq//9XYI9Rf/aQ56dv/AAnGdP8AlableNeq/Dl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UO/iWf9nYPQZ/3vOpH/ljp&#10;OVr1Xxct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qg/wDG8/52&#10;l6Lv/C/5I/5Xk5U16r8OW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Q7/wog/6sjyl/wCFLyJ/5Xtypr1Xxct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qkj/hRr/wBmZOtH/LvLH/sT4Vypr1Wi/wDXtX/iM/8AmBy1er//1tgj1F/9&#10;pDnp2/8ACcZ0/wCVpuV416r8OW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Q7+JZ/2dg9Bn/e86kf+WOk5WvVfFy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qD/AMbz/naXou/8L/kj/leTlTXqvw5a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VDv/CiD/qyPKX/AIUvIn/le3KmvVfFy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qSP+FGv/AGZk60f8u8sf+xPhXKmv&#10;VaL/ANe1f+Iz/wCYHLV6v//X2CPUX/2kOenb/wAJxnT/AJWm5XjXqvw5a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VDv4ln/Z2D0Gf97zqR/5Y6Tla9V8XL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oP8AxvP+dpei7/wv+SP+V5OV&#10;Neq/Dl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UO/8KIP+rI8&#10;pf8AhS8if+V7cqa9V8XL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pI/4Ua/8AZmTrR/y7yx/7E+Fcqa9Vov8A17V/4jP/AJgctXq//9DYI9Rf/aQ56dv/AAnGdP8A&#10;lableNeq/Dl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UO/iWf&#10;9nYPQZ/3vOpH/ljpOVr1Xxct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qg/wDG8/52l6Lv/C/5I/5Xk5U16r8OW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Q7/wog/6sjyl/wCFLyJ/5Xtypr1Xxct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qkj/hRr/wBmZOtH/LvLH/sT4Vypr1Wi/wDXtX/iM/8A&#10;mBy1er//0dgj1F/9pDnp2/8ACcZ0/wCVpuV416r8OW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Q7+JZ/2dg9Bn/e86kf+WOk5WvVfFy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qD/AMbz/naXou/8L/kj/leTlTXqvw5a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VDv/CiD/qyPKX/AIUvIn/le3Km&#10;vVfFy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qSP+FGv/AGZk&#10;60f8u8sf+xPhXKmvVaL/ANe1f+Iz/wCYHLV6v//S2CPUX/2kOenb/wAJxnT/AJWm5XjXqvw5a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VDv4ln/Z2D0Gf97zqR/5Y&#10;6Tla9V8XL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oP8AxvP+&#10;dpei7/wv+SP+V5OVNeq/Dl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UO/8KIP+rI8pf8AhS8if+V7cqa9V8XL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pI/4Ua/8AZmTrR/y7yx/7E+Fcqa9Vov8A17V/4jP/AJgctXq//9PYI9Rf&#10;/aQ56dv/AAnGdP8AlableNeq/Dl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UO/iWf9nYPQZ/3vOpH/ljpOVr1Xxct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qg/wDG8/52l6Lv/C/5I/5Xk5U16r8OW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Q7/wog/6sjyl/wCFLyJ/5Xtypr1Xxct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qkj/hRr/wBmZOtH/LvLH/sT4Vyp&#10;r1Wi/wDXtX/iM/8AmBy1er//1Ngj1F/9pDnp2/8ACcZ0/wCVpuV416r8OW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Q7+JZ/2dg9Bn/e86kf+WOk5WvVfFy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qD/AMbz/naXou/8L/kj/leT&#10;lTXqvw5a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VDv/CiD/qy&#10;PKX/AIUvIn/le3KmvVfFy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qSP+FGv/AGZk60f8u8sf+xPhXKmvVaL/ANe1f+Iz/wCYHLV6v//V2CPUX/2kOenb/wAJxnT/&#10;AJWm5XjXqvw5a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VDv4l&#10;n/Z2D0Gf97zqR/5Y6Tla9V8XL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oP8AxvP+dpei7/wv+SP+V5OVNeq/Dl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UO/8KIP+rI8pf8AhS8if+V7cqa9V8XL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pI/4Ua/8AZmTrR/y7yx/7E+Fcqa9Vov8A17V/4jP/&#10;AJgctXq//9bYI9Rf/aQ56dv/AAnGdP8AlableNeq/Dl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UO/iWf9nYPQZ/3vOpH/ljpOVr1Xxct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qg/wDG8/52l6Lv/C/5I/5Xk5U16r8OW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Q7/wog/6sjyl/wCFLyJ/5Xty&#10;pr1Xxct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qkj/hRr/wBm&#10;ZOtH/LvLH/sT4Vypr1Wi/wDXtX/iM/8AmBy1er//19gj1F/9pDnp2/8ACcZ0/wCVpuV416r8OW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Q7+JZ/2dg9Bn/e86kf+&#10;WOk5WvVfFy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qD/AMbz&#10;/naXou/8L/kj/leTlTXqvw5a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VDv/CiD/qyPKX/AIUvIn/le3KmvVfFy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qSP+FGv/AGZk60f8u8sf+xPhXKmvVaL/ANe1f+Iz/wCYHLV6v//Q2CPU&#10;X/2kOenb/wAJxnT/AJWm5XjXqvw5a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VDv4ln/Z2D0Gf97zqR/5Y6Tla9V8XL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oP8AxvP+dpei7/wv+SP+V5OVNeq/Dl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UO/8KIP+rI8pf8AhS8if+V7cqa9V8XL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pI/4Ua/8AZmTrR/y7yx/7E+Fc&#10;qa9Vov8A17V/4jP/AJgctXq//9HYI9Rf/aQ56dv/AAnGdP8AlableNeq/Dl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UO/iWf9nYPQZ/3vOpH/ljpOVr1Xxct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qg/wDG8/52l6Lv/C/5I/5X&#10;k5U16r8OW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Q7/wog/6&#10;sjyl/wCFLyJ/5Xtypr1Xxct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qkj/hRr/wBmZOtH/LvLH/sT4Vypr1Wi/wDXtX/iM/8AmBy1er//0tgj1F/9pDnp2/8ACcZ0&#10;/wCVpuV416r8OW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Q7+&#10;JZ/2dg9Bn/e86kf+WOk5WvVfFy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qD/AMbz/naXou/8L/kj/leTlTXqvw5a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VDv/CiD/qyPKX/AIUvIn/le3KmvVfFy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qSP+FGv/AGZk60f8u8sf+xPhXKmvVaL/ANe1f+Iz&#10;/wCYHLV6v//T2CPUX/2kOenb/wAJxnT/AJWm5XjXqvw5a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VDv4ln/Z2D0Gf97zqR/5Y6Tla9V8XL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oP8AxvP+dpei7/wv+SP+V5OVNeq/Dl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UO/8KIP+rI8pf8AhS8if+V7&#10;cqa9V8XL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pI/4Ua/8A&#10;ZmTrR/y7yx/7E+Fcqa9Vov8A17V/4jP/AJgctXq//9TYI9Rf/aQ56dv/AAnGdP8AlableNeq/Dl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UO/iWf9nYPQZ/3vOpH&#10;/ljpOVr1Xxct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qg/wDG&#10;8/52l6Lv/C/5I/5Xk5U16r8OW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Q7/wog/6sjyl/wCFLyJ/5Xtypr1Xxct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qkj/hRr/wBmZOtH/LvLH/sT4Vypr1Wi/wDXtX/iM/8AmBy1er//1dgj&#10;1F/9pDnp2/8ACcZ0/wCVpuV416r8OW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Q7+JZ/2dg9Bn/e86kf+WOk5WvVfFy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qD/AMbz/naXou/8L/kj/leTlTXqvw5a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VDv/CiD/qyPKX/AIUvIn/le3KmvVfFy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qSP+FGv/AGZk60f8u8sf+xPh&#10;XKmvVaL/ANe1f+Iz/wCYHLV6v//W2CPUX/2kOenb/wAJxnT/AJWm5XjXqvw5a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VDv4ln/Z2D0Gf97zqR/5Y6Tla9V8XL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oP8AxvP+dpei7/wv+SP+&#10;V5OVNeq/Dl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UO/8KIP&#10;+rI8pf8AhS8if+V7cqa9V8XL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pI/4Ua/8AZmTrR/y7yx/7E+Fcqa9Vov8A17V/4jP/AJgctXq//9fYI9Rf/aQ56dv/AAnG&#10;dP8AlableNeq/Dl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UO&#10;/iWf9nYPQZ/3vOpH/ljpOVr1Xxct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qg/wDG8/52l6Lv/C/5I/5Xk5U16r8OW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Q7/wog/6sjyl/wCFLyJ/5Xtypr1Xxct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qkj/hRr/wBmZOtH/LvLH/sT4Vypr1Wi/wDXtX/i&#10;M/8AmBy1er//0Ngj1F/9pDnp2/8ACcZ0/wCVpuV416r8OW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Q7+JZ/2dg9Bn/e86kf+WOk5WvVfFy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qD/AMbz/naXou/8L/kj/leTlTXqvw5a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VDv/CiD/qyPKX/AIUvIn/l&#10;e3KmvVfFy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qSP+FGv/&#10;AGZk60f8u8sf+xPhXKmvVaL/ANe1f+Iz/wCYHLV6v//R2CPUX/2kOenb/wAJxnT/AJWm5XjXqvw5&#10;a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VDv4ln/Z2D0Gf97zq&#10;R/5Y6Tla9V8XL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oP8A&#10;xvP+dpei7/wv+SP+V5OVNeq/Dl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UO/8KIP+rI8pf8AhS8if+V7cqa9V8XL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pI/4Ua/8AZmTrR/y7yx/7E+Fcqa9Vov8A17V/4jP/AJgctXq//9LY&#10;I9Rf/aQ56dv/AAnGdP8AlableNeq/Dl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UO/iWf9nYPQZ/3vOpH/ljpOVr1Xxct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qg/wDG8/52l6Lv/C/5I/5Xk5U16r8OW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Q7/wog/6sjyl/wCFLyJ/5Xtypr1Xxct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qkj/hRr/wBmZOtH/LvLH/sT&#10;4Vypr1Wi/wDXtX/iM/8AmBy1er//09gj1F/9pDnp2/8ACcZ0/wCVpuV416r8OW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Q7+JZ/2dg9Bn/e86kf+WOk5WvVfFy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qD/AMbz/naXou/8L/kj&#10;/leTlTXqvw5a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VDv/Ci&#10;D/qyPKX/AIUvIn/le3KmvVfFy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qSP+FGv/AGZk60f8u8sf+xPhXKmvVaL/ANe1f+Iz/wCYHLV6v//U2CPUX/2kOenb/wAJ&#10;xnT/AJWm5XjXqvw5a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V&#10;Dv4ln/Z2D0Gf97zqR/5Y6Tla9V8XL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oP8AxvP+dpei7/wv+SP+V5OVNeq/Dl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UO/8KIP+rI8pf8AhS8if+V7cqa9V8XL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pI/4Ua/8AZmTrR/y7yx/7E+Fcqa9Vov8A17V/&#10;4jP/AJgctXq//9XYI9Rf/aQ56dv/AAnGdP8AlableNeq/Dl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UO/iWf9nYPQZ/3vOpH/ljpOVr1Xxct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qg/wDG8/52l6Lv/C/5I/5Xk5U16r8OW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Q7/wog/6sjyl/wCFLyJ/&#10;5Xtypr1Xxct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qkj/hRr&#10;/wBmZOtH/LvLH/sT4Vypr1Wi/wDXtX/iM/8AmBy1er//1tgj1F/9pDnp2/8ACcZ0/wCVpuV416r8&#10;OW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Q7+JZ/2dg9Bn/e8&#10;6kf+WOk5WvVfFy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qD/&#10;AMbz/naXou/8L/kj/leTlTXqvw5a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VDv/CiD/qyPKX/AIUvIn/le3KmvVfFy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qSP+FGv/AGZk60f8u8sf+xPhXKmvVaL/ANe1f+Iz/wCYHLV6v//X&#10;2CPUX/2kOenb/wAJxnT/AJWm5XjXqvw5a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VDv4ln/Z2D0Gf97zqR/5Y6Tla9V8XL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oP8AxvP+dpei7/wv+SP+V5OVNeq/Dl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UO/8KIP+rI8pf8AhS8if+V7cqa9V8XL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pI/4Ua/8AZmTrR/y7yx/7&#10;E+Fcqa9Vov8A17V/4jP/AJgctXq//9DYI9Rf/aQ56dv/AAnGdP8AlableNeq/Dl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UO/iWf9nYPQZ/3vOpH/ljpOVr1Xxct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qg/wDG8/52l6Lv/C/5&#10;I/5Xk5U16r8OW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Q7/w&#10;og/6sjyl/wCFLyJ/5Xtypr1Xxct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qkj/hRr/wBmZOtH/LvLH/sT4Vypr1Wi/wDXtX/iM/8AmBy1er//0dgj1F/9pDnp2/8A&#10;CcZ0/wCVpuV416r8OW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Q7+JZ/2dg9Bn/e86kf+WOk5WvVfFy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qD/AMbz/naXou/8L/kj/leTlTXqvw5a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VDv/CiD/qyPKX/AIUvIn/le3KmvVfFy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qSP+FGv/AGZk60f8u8sf+xPhXKmvVaL/ANe1&#10;f+Iz/wCYHLV6v//S2CPUX/2kOenb/wAJxnT/AJWm5XjXqvw5a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VDv4ln/Z2D0Gf97zqR/5Y6Tla9V8XL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oP8AxvP+dpei7/wv+SP+V5OVNeq/Dl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UO/8KIP+rI8pf8AhS8i&#10;f+V7cqa9V8XL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pI/4U&#10;a/8AZmTrR/y7yx/7E+Fcqa9Vov8A17V/4jP/AJgctXq//9PYI9Rf/aQ56dv/AAnGdP8AlableNeq&#10;/Dl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UO/iWf9nYPQZ/3&#10;vOpH/ljpOVr1Xxct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qg&#10;/wDG8/52l6Lv/C/5I/5Xk5U16r8OW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Q7/wog/6sjyl/wCFLyJ/5Xtypr1Xxct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qkj/hRr/wBmZOtH/LvLH/sT4Vypr1Wi/wDXtX/iM/8AmBy1er//&#10;1Ngj1F/9pDnp2/8ACcZ0/wCVpuV416r8OW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Q7+JZ/2dg9Bn/e86kf+WOk5WvVfFy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qD/AMbz/naXou/8L/kj/leTlTXqvw5a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VDv/CiD/qyPKX/AIUvIn/le3KmvVfFy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qSP+FGv/AGZk60f8u8sf&#10;+xPhXKmvVaL/ANe1f+Iz/wCYHLV6v//V2CPUX/2kOenb/wAJxnT/AJWm5XjXqvw5a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VDv4ln/Z2D0Gf97zqR/5Y6Tla9V8X&#10;L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oP8AxvP+dpei7/wv&#10;+SP+V5OVNeq/Dl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UO/&#10;8KIP+rI8pf8AhS8if+V7cqa9V8XL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pI/4Ua/8AZmTrR/y7yx/7E+Fcqa9Vov8A17V/4jP/AJgctXq//9bYI9Rf/aQ56dv/&#10;AAnGdP8AlableNeq/Dl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UO/iWf9nYPQZ/3vOpH/ljpOVr1Xxct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qg/wDG8/52l6Lv/C/5I/5Xk5U16r8OW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Q7/wog/6sjyl/wCFLyJ/5Xtypr1Xxct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qkj/hRr/wBmZOtH/LvLH/sT4Vypr1Wi/wDX&#10;tX/iM/8AmBy1er//19gj1F/9pDnp2/8ACcZ0/wCVpuV416r8OW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Q7+JZ/2dg9Bn/e86kf+WOk5WvVfFy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qD/AMbz/naXou/8L/kj/leTlTXqvw5a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VDv/CiD/qyPKX/AIUv&#10;In/le3KmvVfFy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qSP+&#10;FGv/AGZk60f8u8sf+xPhXKmvVaL/ANe1f+Iz/wCYHLV6v//Q2CPUX/2kOenb/wAJxnT/AJWm5XjX&#10;qvw5a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VDv4ln/Z2D0Gf&#10;97zqR/5Y6Tla9V8XL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oP8AxvP+dpei7/wv+SP+V5OVNeq/Dl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UO/8KIP+rI8pf8AhS8if+V7cqa9V8XL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pI/4Ua/8AZmTrR/y7yx/7E+Fcqa9Vov8A17V/4jP/AJgctXq/&#10;/9HYI9Rf/aQ56dv/AAnGdP8AlableNeq/Dl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UO/iWf9nYPQZ/3vOpH/ljpOVr1Xxct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qg/wDG8/52l6Lv/C/5I/5Xk5U16r8OW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Q7/wog/6sjyl/wCFLyJ/5Xtypr1Xxct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qkj/hRr/wBmZOtH/LvL&#10;H/sT4Vypr1Wi/wDXtX/iM/8AmBy1er//0tgj1F/9pDnp2/8ACcZ0/wCVpuV416r8OW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Q7+JZ/2dg9Bn/e86kf+WOk5WvVf&#10;Fy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qD/AMbz/naXou/8&#10;L/kj/leTlTXqvw5a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VD&#10;v/CiD/qyPKX/AIUvIn/le3KmvVfFy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qSP+FGv/AGZk60f8u8sf+xPhXKmvVaL/ANe1f+Iz/wCYHLV6v//T2CPUX/2kOenb&#10;/wAJxnT/AJWm5XjXqvw5a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VDv4ln/Z2D0Gf97zqR/5Y6Tla9V8XL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oP8AxvP+dpei7/wv+SP+V5OVNeq/Dl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UO/8KIP+rI8pf8AhS8if+V7cqa9V8XL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pI/4Ua/8AZmTrR/y7yx/7E+Fcqa9Vov8A&#10;17V/4jP/AJgctXq//9TYI9Rf/aQ56dv/AAnGdP8AlableNeq/Dl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UO/iWf9nYPQZ/3vOpH/ljpOVr1Xxct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qg/wDG8/52l6Lv/C/5I/5Xk5U16r8O&#10;W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Q7/wog/6sjyl/wCF&#10;LyJ/5Xtypr1Xxct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qkj&#10;/hRr/wBmZOtH/LvLH/sT4Vypr1Wi/wDXtX/iM/8AmBy1er//1dgj1F/9pDnp2/8ACcZ0/wCVpuV4&#10;16r8OW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Q7+JZ/2dg9B&#10;n/e86kf+WOk5WvVfFy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qD/AMbz/naXou/8L/kj/leTlTXqvw5a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VDv/CiD/qyPKX/AIUvIn/le3KmvVfFy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qSP+FGv/AGZk60f8u8sf+xPhXKmvVaL/ANe1f+Iz/wCYHLV6&#10;v//W2CPUX/2kOenb/wAJxnT/AJWm5XjXqvw5a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VDv4ln/Z2D0Gf97zqR/5Y6Tla9V8XL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oP8AxvP+dpei7/wv+SP+V5OVNeq/Dl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UO/8KIP+rI8pf8AhS8if+V7cqa9V8XL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pI/4Ua/8AZmTrR/y7&#10;yx/7E+Fcqa9Vov8A17V/4jP/AJgctXq//9fYI9Rf/aQ56dv/AAnGdP8AlableNeq/Dl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UO/iWf9nYPQZ/3vOpH/ljpOVr1&#10;Xxct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qg/wDG8/52l6Lv&#10;/C/5I/5Xk5U16r8OW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Q7/wog/6sjyl/wCFLyJ/5Xtypr1Xxct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qkj/hRr/wBmZOtH/LvLH/sT4Vypr1Wi/wDXtX/iM/8AmBy1er//0Ngj1F/9pDnp&#10;2/8ACcZ0/wCVpuV416r8OW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Q7+JZ/2dg9Bn/e86kf+WOk5WvVfFy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qD/AMbz/naXou/8L/kj/leTlTXqvw5a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VDv/CiD/qyPKX/AIUvIn/le3KmvVfFy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qSP+FGv/AGZk60f8u8sf+xPhXKmvVaL/&#10;ANe1f+Iz/wCYHLV6v//R2CPUX/2kOenb/wAJxnT/AJWm5XjXqvw5a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VDv4ln/Z2D0Gf97zqR/5Y6Tla9V8XL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oP8AxvP+dpei7/wv+SP+V5OVNeq/&#10;Dl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UO/8KIP+rI8pf8A&#10;hS8if+V7cqa9V8XL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p&#10;I/4Ua/8AZmTrR/y7yx/7E+Fcqa9Vov8A17V/4jP/AJgctXq//9LYI9Rf/aQ56dv/AAnGdP8Alabl&#10;eNeq/Dl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UO/iWf9nYP&#10;QZ/3vOpH/ljpOVr1Xxct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qg/wDG8/52l6Lv/C/5I/5Xk5U16r8OW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Q7/wog/6sjyl/wCFLyJ/5Xtypr1Xxct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qkj/hRr/wBmZOtH/LvLH/sT4Vypr1Wi/wDXtX/iM/8AmBy1&#10;er//09gj1F/9pDnp2/8ACcZ0/wCVpuV416r8OW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Q7+JZ/2dg9Bn/e86kf+WOk5WvVfFy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qD/AMbz/naXou/8L/kj/leTlTXqvw5a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VDv/CiD/qyPKX/AIUvIn/le3KmvVfF&#10;y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qSP+FGv/AGZk60f8&#10;u8sf+xPhXKmvVaL/ANe1f+Iz/wCYHLV6v//U2CPUX/2kOenb/wAJxnT/AJWm5XjXqvw5a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VDv4ln/Z2D0Gf97zqR/5Y6Tla&#10;9V8XL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oP8AxvP+dpei&#10;7/wv+SP+V5OVNeq/Dl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UO/8KIP+rI8pf8AhS8if+V7cqa9V8XL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pI/4Ua/8AZmTrR/y7yx/7E+Fcqa9Vov8A17V/4jP/AJgctXq//9XYI9Rf/aQ5&#10;6dv/AAnGdP8AlableNeq/Dl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UO/iWf9nYPQZ/3vOpH/ljpOVr1Xxct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qg/wDG8/52l6Lv/C/5I/5Xk5U16r8OW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Q7/wog/6sjyl/wCFLyJ/5Xtypr1Xxct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qkj/hRr/wBmZOtH/LvLH/sT4Vypr1Wi&#10;/wDXtX/iM/8AmBy1er//1tgj1F/9pDnp2/8ACcZ0/wCVpuV416r8OW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Q7+JZ/2dg9Bn/e86kf+WOk5WvVfFy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qD/AMbz/naXou/8L/kj/leTlTXq&#10;vw5a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VDv/CiD/qyPKX/&#10;AIUvIn/le3KmvVfFy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qSP+FGv/AGZk60f8u8sf+xPhXKmvVaL/ANe1f+Iz/wCYHLV6v//X2CPUX/2kOenb/wAJxnT/AJWm&#10;5XjXqvw5a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VDv4ln/Z2&#10;D0Gf97zqR/5Y6Tla9V8XL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oP8AxvP+dpei7/wv+SP+V5OVNeq/Dl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UO/8KIP+rI8pf8AhS8if+V7cqa9V8XL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pI/4Ua/8AZmTrR/y7yx/7E+Fcqa9Vov8A17V/4jP/AJgc&#10;tXq//9DYI9Rf/aQ56dv/AAnGdP8AlableNeq/Dl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UO/iWf9nYPQZ/3vOpH/ljpOVr1Xxct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qg/wDG8/52l6Lv/C/5I/5Xk5U16r8OW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Q7/wog/6sjyl/wCFLyJ/5Xtypr1X&#10;xct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UO/iWf9nYPQZ/3vOpH/ljpOVr1Xxct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qg/wDG8/52l6Lv/C/5I/5Xk5U16r8OW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Q7/wog/6sjyl/wCFLyJ/5Xtypr1Xxct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qkj/hRr/wBmZOtH/LvLH/sT4Vypr1Wi&#10;/wDXtX/iM/8AmBy1er//09gj1F/9pDnp2/8ACcZ0/wCVpuV416r8OW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Q7+JZ/2dg9Bn/e86kf+WOk5WvVfFy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qD/AMbz/naXou/8L/kj/leTlTXq&#10;vw5a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VDv/CiD/qyPKX/&#10;AIUvIn/le3KmvVfFy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qSP+FGv/AGZk60f8u8sf+xPhXKmvVaL/ANe1f+Iz/wCYHLV6v//U2CPUX/2kOenb/wAJxnT/AJWm&#10;5XjXqvw5a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VDv4ln/Z2&#10;D0Gf97zqR/5Y6Tla9V8XL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oP8AxvP+dpei7/wv+SP+V5OVNeq/Dl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UO/8KIP+rI8pf8AhS8if+V7cqa9V8XL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pI/4Ua/8AZmTrR/y7yx/7E+Fcqa9Vov8A17V/4jP/AJgc&#10;tXq//9XYI9Rf/aQ56dv/AAnGdP8AlableNeq/Dl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UO/iWf9nYPQZ/3vOpH/ljpOVr1Xxct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qg/wDG8/52l6Lv/C/5I/5Xk5U16r8OW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Q7/wog/6sjyl/wCFLyJ/5Xtypr1X&#10;xct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qkj/hRr/wBmZOtH&#10;/LvLH/sT4Vypr1Wi/wDXtX/iM/8AmBy1er//1tgj1F/9pDnp2/8ACcZ0/wCVpuV416r8OW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Q7+JZ/2dg9Bn/e86kf+WOk5&#10;WvVfFy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qD/AMbz/naX&#10;ou/8L/kj/leTlTXqvw5a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VDv/CiD/qyPKX/AIUvIn/le3KmvVfFy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qSP+FGv/AGZk60f8u8sf+xPhXKmvVaL/ANe1f+Iz/wCYHLV6v//X2CPUX/2k&#10;Oenb/wAJxnT/AJWm5XjXqvw5a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VDv4ln/Z2D0Gf97zqR/5Y6Tla9V8XL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oP8AxvP+dpei7/wv+SP+V5OVNeq/Dl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UO/8KIP+rI8pf8AhS8if+V7cqa9V8XL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pI/4Ua/8AZmTrR/y7yx/7E+Fcqa9V&#10;ov8A17V/4jP/AJgctXq//9DYI9Rf/aQ56dv/AAnGdP8AlableNeq/Dl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UO/iWf9nYPQZ/3vOpH/ljpOVr1Xxct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qg/wDG8/52l6Lv/C/5I/5Xk5U1&#10;6r8OW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Q7/wog/6sjyl&#10;/wCFLyJ/5Xtypr1Xxct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qkj/hRr/wBmZOtH/LvLH/sT4Vypr1Wi/wDXtX/iM/8AmBy1er//0dgj1F/9pDnp2/8ACcZ0/wCV&#10;puV416r8OW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Q7+JZ/2&#10;dg9Bn/e86kf+WOk5WvVfFy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qD/AMbz/naXou/8L/kj/leTlTXqvw5a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VDv/CiD/qyPKX/AIUvIn/le3KmvVfFy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qSP+FGv/AGZk60f8u8sf+xPhXKmvVaL/ANe1f+Iz/wCY&#10;HLV6v//S2CPUX/2kOenb/wAJxnT/AJWm5XjXqvw5a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VDv4ln/Z2D0Gf97zqR/5Y6Tla9V8XL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oP8AxvP+dpei7/wv+SP+V5OVNeq/Dl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UO/8KIP+rI8pf8AhS8if+V7cqa9&#10;V8XL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pI/4Ua/8AZmTr&#10;R/y7yx/7E+Fcqa9Vov8A17V/4jP/AJgctXq//9PYI9Rf/aQ56dv/AAnGdP8AlableNeq/Dl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UO/iWf9nYPQZ/3vOpH/ljp&#10;OVr1Xxct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qg/wDG8/52&#10;l6Lv/C/5I/5Xk5U16r8OW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Q7/wog/6sjyl/wCFLyJ/5Xtypr1Xxct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qkj/hRr/wBmZOtH/LvLH/sT4Vypr1Wi/wDXtX/iM/8AmBy1er//1Ngj1F/9&#10;pDnp2/8ACcZ0/wCVpuV416r8OW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Q7+JZ/2dg9Bn/e86kf+WOk5WvVfFy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qD/AMbz/naXou/8L/kj/leTlTXqvw5a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VDv/CiD/qyPKX/AIUvIn/le3KmvVfFy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qSP+FGv/AGZk60f8u8sf+xPhXKmv&#10;VaL/ANe1f+Iz/wCYHLV6v//V2CPUX/2kOenb/wAJxnT/AJWm5XjXqvw5a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VDv4ln/Z2D0Gf97zqR/5Y6Tla9V8XL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oP8AxvP+dpei7/wv+SP+V5OV&#10;Neq/Dl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UO/8KIP+rI8&#10;pf8AhS8if+V7cqa9V8XL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pI/4Ua/8AZmTrR/y7yx/7E+Fcqa9Vov8A17V/4jP/AJgctXq//9bYI9Rf/aQ56dv/AAnGdP8A&#10;lableNeq/Dl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UO/iWf&#10;9nYPQZ/3vOpH/ljpOVr1Xxct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qg/wDG8/52l6Lv/C/5I/5Xk5U16r8OW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Q7/wog/6sjyl/wCFLyJ/5Xtypr1Xxct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qkj/hRr/wBmZOtH/LvLH/sT4Vypr1Wi/wDXtX/iM/8A&#10;mBy1er//19gj1F/9pDnp2/8ACcZ0/wCVpuV416r8OW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Q7+JZ/2dg9Bn/e86kf+WOk5WvVfFy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qD/AMbz/naXou/8L/kj/leTlTXqvw5a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VDv/CiD/qyPKX/AIUvIn/le3Km&#10;vVfFy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qSP+FGv/AGZk&#10;60f8u8sf+xPhXKmvVaL/ANe1f+Iz/wCYHLV6v//Q2CPUX/2kOenb/wAJxnT/AJWm5XjXqvw5a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VDv4ln/Z2D0Gf97zqR/5Y&#10;6Tla9V8XL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oP8AxvP+&#10;dpei7/wv+SP+V5OVNeq/Dl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UO/8KIP+rI8pf8AhS8if+V7cqa9V8XL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pI/4Ua/8AZmTrR/y7yx/7E+Fcqa9Vov8A17V/4jP/AJgctXq//9HYI9Rf&#10;/aQ56dv/AAnGdP8AlableNeq/Dl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UO/iWf9nYPQZ/3vOpH/ljpOVr1Xxct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qg/wDG8/52l6Lv/C/5I/5Xk5U16r8OW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Q7/wog/6sjyl/wCFLyJ/5Xtypr1Xxct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qkj/hRr/wBmZOtH/LvLH/sT4Vyp&#10;r1Wi/wDXtX/iM/8AmBy1er//0tgj1F/9pDnp2/8ACcZ0/wCVpuV416r8OW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Q7+JZ/2dg9Bn/e86kf+WOk5WvVfFy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qD/AMbz/naXou/8L/kj/leT&#10;lTXqvw5a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VDv/CiD/qy&#10;PKX/AIUvIn/le3KmvVfFy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qSP+FGv/AGZk60f8u8sf+xPhXKmvVaL/ANe1f+Iz/wCYHLV6v//T2CPUX/2kOenb/wAJxnT/&#10;AJWm5XjXqvw5a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VDv4l&#10;n/Z2D0Gf97zqR/5Y6Tla9V8XL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oP8AxvP+dpei7/wv+SP+V5OVNeq/Dl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UO/8KIP+rI8pf8AhS8if+V7cqa9V8XL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pI/4Ua/8AZmTrR/y7yx/7E+Fcqa9Vov8A17V/4jP/&#10;AJgctXq//9TYI9Rf/aQ56dv/AAnGdP8AlableNeq/Dl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UO/iWf9nYPQZ/3vOpH/ljpOVr1Xxct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qg/wDG8/52l6Lv/C/5I/5Xk5U16r8OW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Q7/wog/6sjyl/wCFLyJ/5Xty&#10;pr1Xxct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qkj/hRr/wBm&#10;ZOtH/LvLH/sT4Vypr1Wi/wDXtX/iM/8AmBy1er//1dgj1F/9pDnp2/8ACcZ0/wCVpuV416r8OW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Q7+JZ/2dg9Bn/e86kf+&#10;WOk5WvVfFy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qD/AMbz&#10;/naXou/8L/kj/leTlTXqvw5a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VDv/CiD/qyPKX/AIUvIn/le3KmvVfFy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qSP+FGv/AGZk60f8u8sf+xPhXKmvVaL/ANe1f+Iz/wCYHLV6v//W2CPU&#10;X/2kOenb/wAJxnT/AJWm5XjXqvw5a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VDv4ln/Z2D0Gf97zqR/5Y6Tla9V8XL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oP8AxvP+dpei7/wv+SP+V5OVNeq/Dl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UO/8KIP+rI8pf8AhS8if+V7cqa9V8XL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pI/4Ua/8AZmTrR/y7yx/7E+Fc&#10;qa9Vov8A17V/4jP/AJgctXq//9fYI9Rf/aQ56dv/AAnGdP8AlableNeq/Dl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UO/iWf9nYPQZ/3vOpH/ljpOVr1Xxct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qg/wDG8/52l6Lv/C/5I/5X&#10;k5U16r8OW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Q7/wog/6&#10;sjyl/wCFLyJ/5Xtypr1Xxct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qkj/hRr/wBmZOtH/LvLH/sT4Vypr1Wi/wDXtX/iM/8AmBy1er//0Ngj1F/9pDnp2/8ACcZ0&#10;/wCVpuV416r8OW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Q7+&#10;JZ/2dg9Bn/e86kf+WOk5WvVfFy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qD/AMbz/naXou/8L/kj/leTlTXqvw5a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VDv/CiD/qyPKX/AIUvIn/le3KmvVfFy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qSP+FGv/AGZk60f8u8sf+xPhXKmvVaL/ANe1f+Iz&#10;/wCYHLV6v//R2CPUX/2kOenb/wAJxnT/AJWm5XjXqvw5a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VDv4ln/Z2D0Gf97zqR/5Y6Tla9V8XL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oP8AxvP+dpei7/wv+SP+V5OVNeq/Dl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UO/8KIP+rI8pf8AhS8if+V7&#10;cqa9V8XL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pI/4Ua/8A&#10;ZmTrR/y7yx/7E+Fcqa9Vov8A17V/4jP/AJgctXq//9LYI9Rf/aQ56dv/AAnGdP8AlableNeq/Dl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UO/iWf9nYPQZ/3vOpH&#10;/ljpOVr1Xxct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qg/wDG&#10;8/52l6Lv/C/5I/5Xk5U16r8OW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Q7/wog/6sjyl/wCFLyJ/5Xtypr1Xxct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qkj/hRr/wBmZOtH/LvLH/sT4Vypr1Wi/wDXtX/iM/8AmBy1er//09gj&#10;1F/9pDnp2/8ACcZ0/wCVpuV416r8OW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Q7+JZ/2dg9Bn/e86kf+WOk5WvVfFy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qD/AMbz/naXou/8L/kj/leTlTXqvw5a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VDv/CiD/qyPKX/AIUvIn/le3KmvVfFy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qSP+FGv/AGZk60f8u8sf+xPh&#10;XKmvVaL/ANe1f+Iz/wCYHLV6v//U2CPUX/2kOenb/wAJxnT/AJWm5XjXqvw5a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VDv4ln/Z2D0Gf97zqR/5Y6Tla9V8XL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oP8AxvP+dpei7/wv+SP+&#10;V5OVNeq/Dl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UO/8KIP&#10;+rI8pf8AhS8if+V7cqa9V8XL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pI/4Ua/8AZmTrR/y7yx/7E+Fcqa9Vov8A17V/4jP/AJgctXq//9XYI9Rf/aQ56dv/AAnG&#10;dP8AlableNeq/Dl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UO&#10;/iWf9nYPQZ/3vOpH/ljpOVr1Xxct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qg/wDG8/52l6Lv/C/5I/5Xk5U16r8OW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Q7/wog/6sjyl/wCFLyJ/5Xtypr1Xxct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qkj/hRr/wBmZOtH/LvLH/sT4Vypr1Wi/wDXtX/i&#10;M/8AmBy1er//1tgj1F/9pDnp2/8ACcZ0/wCVpuV416r8OW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Q7+JZ/2dg9Bn/e86kf+WOk5WvVfFy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qD/AMbz/naXou/8L/kj/leTlTXqvw5a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VDv/CiD/qyPKX/AIUvIn/l&#10;e3KmvVfFy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qSP+FGv/&#10;AGZk60f8u8sf+xPhXKmvVaL/ANe1f+Iz/wCYHLV6v//X2CPUX/2kOenb/wAJxnT/AJWm5XjXqvw5&#10;a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VDv4ln/Z2D0Gf97zq&#10;R/5Y6Tla9V8XL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oP8A&#10;xvP+dpei7/wv+SP+V5OVNeq/Dl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UO/8KIP+rI8pf8AhS8if+V7cqa9V8XL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pI/4Ua/8AZmTrR/y7yx/7E+Fcqa9Vov8A17V/4jP/AJgctXq//9DY&#10;I9Rf/aQ56dv/AAnGdP8AlableNeq/Dl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UO/iWf9nYPQZ/3vOpH/ljpOVr1Xxct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qg/wDG8/52l6Lv/C/5I/5Xk5U16r8OW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Q7/wog/6sjyl/wCFLyJ/5Xtypr1Xxct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qkj/hRr/wBmZOtH/LvLH/sT&#10;4Vypr1Wi/wDXtX/iM/8AmBy1er//0dgj1F/9pDnp2/8ACcZ0/wCVpuV416r8OW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Q7+JZ/2dg9Bn/e86kf+WOk5WvVfFy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qD/AMbz/naXou/8L/kj&#10;/leTlTXqvw5a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VDv/Ci&#10;D/qyPKX/AIUvIn/le3KmvVfFy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qSP+FGv/AGZk60f8u8sf+xPhXKmvVaL/ANe1f+Iz/wCYHLV6v//S2CPUX/2kOenb/wAJ&#10;xnT/AJWm5XjXqvw5a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V&#10;Dv4ln/Z2D0Gf97zqR/5Y6Tla9V8XL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oP8AxvP+dpei7/wv+SP+V5OVNeq/Dl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UO/8KIP+rI8pf8AhS8if+V7cqa9V8XL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pI/4Ua/8AZmTrR/y7yx/7E+Fcqa9Vov8A17V/&#10;4jP/AJgctXq//9PYI9Rf/aQ56dv/AAnGdP8AlableNeq/Dl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UO/iWf9nYPQZ/3vOpH/ljpOVr1Xxct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qg/wDG8/52l6Lv/C/5I/5Xk5U16r8OW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Q7/wog/6sjyl/wCFLyJ/&#10;5Xtypr1Xxct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qkj/hRr&#10;/wBmZOtH/LvLH/sT4Vypr1Wi/wDXtX/iM/8AmBy1er//1Ngj1F/9pDnp2/8ACcZ0/wCVpuV416r8&#10;OW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Q7+JZ/2dg9Bn/e8&#10;6kf+WOk5WvVfFy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qD/&#10;AMbz/naXou/8L/kj/leTlTXqvw5a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VDv/CiD/qyPKX/AIUvIn/le3KmvVfFy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qSP+FGv/AGZk60f8u8sf+xPhXKmvVaL/ANe1f+Iz/wCYHLV6v//V&#10;2CPUX/2kOenb/wAJxnT/AJWm5XjXqvw5a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VDv4ln/Z2D0Gf97zqR/5Y6Tla9V8XL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oP8AxvP+dpei7/wv+SP+V5OVNeq/Dl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UO/8KIP+rI8pf8AhS8if+V7cqa9V8XL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pI/4Ua/8AZmTrR/y7yx/7&#10;E+Fcqa9Vov8A17V/4jP/AJgctXq//9bYI9Rf/aQ56dv/AAnGdP8AlableNeq/Dl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UO/iWf9nYPQZ/3vOpH/ljpOVr1Xxct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qg/wDG8/52l6Lv/C/5&#10;I/5Xk5U16r8OW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Q7/w&#10;og/6sjyl/wCFLyJ/5Xtypr1Xxct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qkj/hRr/wBmZOtH/LvLH/sT4Vypr1Wi/wDXtX/iM/8AmBy1er//19gj1F/9pDnp2/8A&#10;CcZ0/wCVpuV416r8OW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Q7+JZ/2dg9Bn/e86kf+WOk5WvVfFy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qD/AMbz/naXou/8L/kj/leTlTXqvw5a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VDv/CiD/qyPKX/AIUvIn/le3KmvVfFy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qSP+FGv/AGZk60f8u8sf+xPhXKmvVaL/ANe1&#10;f+Iz/wCYHLV6v//Q2CPUX/2kOenb/wAJxnT/AJWm5XjXqvw5a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VDv4ln/Z2D0Gf97zqR/5Y6Tla9V8XL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oP8AxvP+dpei7/wv+SP+V5OVNeq/Dl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UO/8KIP+rI8pf8AhS8i&#10;f+V7cqa9V8XL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pI/4U&#10;a/8AZmTrR/y7yx/7E+Fcqa9Vov8A17V/4jP/AJgctXq//9HYI9Rf/aQ56dv/AAnGdP8AlableNeq&#10;/Dl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UO/iWf9nYPQZ/3&#10;vOpH/ljpOVr1Xxct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qg&#10;/wDG8/52l6Lv/C/5I/5Xk5U16r8OW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Q7/wog/6sjyl/wCFLyJ/5Xtypr1Xxct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qkj/hRr/wBmZOtH/LvLH/sT4Vypr1Wi/wDXtX/iM/8AmBy1er//&#10;0tgj1F/9pDnp2/8ACcZ0/wCVpuV416r8OW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Q7+JZ/2dg9Bn/e86kf+WOk5WvVfFy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qD/AMbz/naXou/8L/kj/leTlTXqvw5a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VDv/CiD/qyPKX/AIUvIn/le3KmvVfFy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qSP+FGv/AGZk60f8u8sf&#10;+xPhXKmvVaL/ANe1f+Iz/wCYHLV6v//T2CPUX/2kOenb/wAJxnT/AJWm5XjXqvw5a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VDv4ln/Z2D0Gf97zqR/5Y6Tla9V8X&#10;L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oP8AxvP+dpei7/wv&#10;+SP+V5OVNeq/Dl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UO/&#10;8KIP+rI8pf8AhS8if+V7cqa9V8XL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pI/4Ua/8AZmTrR/y7yx/7E+Fcqa9Vov8A17V/4jP/AJgctXq//9TYI9Rf/aQ56dv/&#10;AAnGdP8AlableNeq/Dl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UO/iWf9nYPQZ/3vOpH/ljpOVr1Xxct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qg/wDG8/52l6Lv/C/5I/5Xk5U16r8OW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Q7/wog/6sjyl/wCFLyJ/5Xtypr1Xxct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qkj/hRr/wBmZOtH/LvLH/sT4Vypr1Wi/wDX&#10;tX/iM/8AmBy1er//1dgj1F/9pDnp2/8ACcZ0/wCVpuV416r8OW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Q7+JZ/2dg9Bn/e86kf+WOk5WvVfFy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qD/AMbz/naXou/8L/kj/leTlTXqvw5a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VDv/CiD/qyPKX/AIUv&#10;In/le3KmvVfFy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qSP+&#10;FGv/AGZk60f8u8sf+xPhXKmvVaL/ANe1f+Iz/wCYHLV6v//W2CPUX/2kOenb/wAJxnT/AJWm5XjX&#10;qvw5a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VDv4ln/Z2D0Gf&#10;97zqR/5Y6Tla9V8XL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oP8AxvP+dpei7/wv+SP+V5OVNeq/Dl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UO/8KIP+rI8pf8AhS8if+V7cqa9V8XL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pI/4Ua/8AZmTrR/y7yx/7E+Fcqa9Vov8A17V/4jP/AJgctXq/&#10;/9fYI9Rf/aQ56dv/AAnGdP8AlableNeq/Dl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UO/iWf9nYPQZ/3vOpH/ljpOVr1Xxct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qg/wDG8/52l6Lv/C/5I/5Xk5U16r8OW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Q7/wog/6sjyl/wCFLyJ/5Xtypr1Xxct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qkj/hRr/wBmZOtH/LvL&#10;H/sT4Vypr1Wi/wDXtX/iM/8AmBy1er//0Ngj1F/9pDnp2/8ACcZ0/wCVpuV416r8OW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Q7+JZ/2dg9Bn/e86kf+WOk5WvVf&#10;Fy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qD/AMbz/naXou/8&#10;L/kj/leTlTXqvw5a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VD&#10;v/CiD/qyPKX/AIUvIn/le3KmvVfFy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qSP+FGv/AGZk60f8u8sf+xPhXKmvVaL/ANe1f+Iz/wCYHLV6v//R2CPUX/2kOenb&#10;/wAJxnT/AJWm5XjXqvw5a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VDv4ln/Z2D0Gf97zqR/5Y6Tla9V8XL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oP8AxvP+dpei7/wv+SP+V5OVNeq/Dl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UO/8KIP+rI8pf8AhS8if+V7cqa9V8XL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pI/4Ua/8AZmTrR/y7yx/7E+Fcqa9Vov8A&#10;17V/4jP/AJgctXq//9LYI9Rf/aQ56dv/AAnGdP8AlableNeq/Dl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UO/iWf9nYPQZ/3vOpH/ljpOVr1Xxct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qg/wDG8/52l6Lv/C/5I/5Xk5U16r8O&#10;W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Q7/wog/6sjyl/wCF&#10;LyJ/5Xtypr1Xxct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qkj&#10;/hRr/wBmZOtH/LvLH/sT4Vypr1Wi/wDXtX/iM/8AmBy1er//09gj1F/9pDnp2/8ACcZ0/wCVpuV4&#10;16r8OW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Q7+JZ/2dg9B&#10;n/e86kf+WOk5WvVfFy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qD/AMbz/naXou/8L/kj/leTlTXqvw5a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VDv/CiD/qyPKX/AIUvIn/le3KmvVfFy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qSP+FGv/AGZk60f8u8sf+xPhXKmvVaL/ANe1f+Iz/wCYHLV6&#10;v//U2CPUX/2kOenb/wAJxnT/AJWm5XjXqvw5a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VDv4ln/Z2D0Gf97zqR/5Y6Tla9V8XL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oP8AxvP+dpei7/wv+SP+V5OVNeq/Dl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UO/8KIP+rI8pf8AhS8if+V7cqa9V8XL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pI/4Ua/8AZmTrR/y7&#10;yx/7E+Fcqa9Vov8A17V/4jP/AJgctXq//9XYI9Rf/aQ56dv/AAnGdP8AlableNeq/Dl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UO/iWf9nYPQZ/3vOpH/ljpOVr1&#10;Xxct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qg/wDG8/52l6Lv&#10;/C/5I/5Xk5U16r8OW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Q7/wog/6sjyl/wCFLyJ/5Xtypr1Xxct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qkj/hRr/wBmZOtH/LvLH/sT4Vypr1Wi/wDXtX/iM/8AmBy1er//1tgj1F/9pDnp&#10;2/8ACcZ0/wCVpuV416r8OW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Q7+JZ/2dg9Bn/e86kf+WOk5WvVfFy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qD/AMbz/naXou/8L/kj/leTlTXqvw5a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VDv/CiD/qyPKX/AIUvIn/le3KmvVfFy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qSP+FGv/AGZk60f8u8sf+xPhXKmvVaL/&#10;ANe1f+Iz/wCYHLV6v//X2CPUX/2kOenb/wAJxnT/AJWm5XjXqvw5a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VDv4ln/Z2D0Gf97zqR/5Y6Tla9V8XL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oP8AxvP+dpei7/wv+SP+V5OVNeq/&#10;Dl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UO/8KIP+rI8pf8A&#10;hS8if+V7cqa9V8XL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p&#10;I/4Ua/8AZmTrR/y7yx/7E+Fcqa9Vov8A17V/4jP/AJgctXq//9DYI9Rf/aQ56dv/AAnGdP8Alabl&#10;eNeq/Dl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UO/iWf9nYP&#10;QZ/3vOpH/ljpOVr1Xxct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qg/wDG8/52l6Lv/C/5I/5Xk5U16r8OW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Q7/wog/6sjyl/wCFLyJ/5Xtypr1Xxct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qkj/hRr/wBmZOtH/LvLH/sT4Vypr1Wi/wDXtX/iM/8AmBy1&#10;er//0dgj1F/9pDnp2/8ACcZ0/wCVpuV416r8OW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Q7+JZ/2dg9Bn/e86kf+WOk5WvVfFy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qD/AMbz/naXou/8L/kj/leTlTXqvw5a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VDv/CiD/qyPKX/AIUvIn/le3KmvVfF&#10;y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qSP+FGv/AGZk60f8&#10;u8sf+xPhXKmvVaL/ANe1f+Iz/wCYHLV6v//S2CPUX/2kOenb/wAJxnT/AJWm5XjXqvw5a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VDv4ln/Z2D0Gf97zqR/5Y6Tla&#10;9V8XL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oP8AxvP+dpei&#10;7/wv+SP+V5OVNeq/Dl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UO/8KIP+rI8pf8AhS8if+V7cqa9V8XL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pI/4Ua/8AZmTrR/y7yx/7E+Fcqa9Vov8A17V/4jP/AJgctXq//9PYI9Rf/aQ5&#10;6dv/AAnGdP8AlableNeq/Dl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UO/iWf9nYPQZ/3vOpH/ljpOVr1Xxct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qg/wDG8/52l6Lv/C/5I/5Xk5U16r8OW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Q7/wog/6sjyl/wCFLyJ/5Xtypr1Xxct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qkj/hRr/wBmZOtH/LvLH/sT4Vypr1Wi&#10;/wDXtX/iM/8AmBy1er//1Ngj1F/9pDnp2/8ACcZ0/wCVpuV416r8OW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Q7+JZ/2dg9Bn/e86kf+WOk5WvVfFy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qD/AMbz/naXou/8L/kj/leTlTXq&#10;vw5a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VDv/CiD/qyPKX/&#10;AIUvIn/le3KmvVfFy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qSP+FGv/AGZk60f8u8sf+xPhXKmvVaL/ANe1f+Iz/wCYHLV6v//V2CPUX/2kOenb/wAJxnT/AJWm&#10;5XjXqvw5a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VDv4ln/Z2&#10;D0Gf97zqR/5Y6Tla9V8XL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oP8AxvP+dpei7/wv+SP+V5OVNeq/Dl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UO/8KIP+rI8pf8AhS8if+V7cqa9V8XL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pI/4Ua/8AZmTrR/y7yx/7E+Fcqa9Vov8A17V/4jP/AJgc&#10;tXq//9bYI9Rf/aQ56dv/AAnGdP8AlableNeq/Dl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UO/iWf9nYPQZ/3vOpH/ljpOVr1Xxct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qg/wDG8/52l6Lv/C/5I/5Xk5U16r8OW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Q7/wog/6sjyl/wCFLyJ/5Xtypr1X&#10;xct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UO/iWf9nYPQZ/3vOpH/ljpOVr1Xxct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qg/wDG8/52l6Lv/C/5I/5X&#10;k5U16r8OW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Q7/wog/6&#10;sjyl/wCFLyJ/5Xtypr1Xxct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qkj/hRr/wBmZOtH/LvLH/sT4Vypr1Wi/wDXtX/iM/8AmBy1er//0dgj1F/9pDnp2/8ACcZ0&#10;/wCVpuV416r8OW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Q7+&#10;JZ/2dg9Bn/e86kf+WOk5WvVfFy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qD/AMbz/naXou/8L/kj/leTlTXqvw5a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VDv/CiD/qyPKX/AIUvIn/le3KmvVfFy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qSP+FGv/AGZk60f8u8sf+xPhXKmvVaL/ANe1f+Iz&#10;/wCYHLV6v//S2CPUX/2kOenb/wAJxnT/AJWm5XjXqvw5a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VDv4ln/Z2D0Gf97zqR/5Y6Tla9V8XL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oP8AxvP+dpei7/wv+SP+V5OVNeq/Dl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UO/8KIP+rI8pf8AhS8if+V7&#10;cqa9V8XL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pI/4Ua/8A&#10;ZmTrR/y7yx/7E+Fcqa9Vov8A17V/4jP/AJgctXq//9PYI9Rf/aQ56dv/AAnGdP8AlableNeq/Dl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UO/iWf9nYPQZ/3vOpH&#10;/ljpOVr1Xxct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qg/wDG&#10;8/52l6Lv/C/5I/5Xk5U16r8OW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Q7/wog/6sjyl/wCFLyJ/5Xtypr1Xxct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qkj/hRr/wBmZOtH/LvLH/sT4Vypr1Wi/wDXtX/iM/8AmBy1er//1Ngj&#10;1F/9pDnp2/8ACcZ0/wCVpuV416r8OW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Q7+JZ/2dg9Bn/e86kf+WOk5WvVfFy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qD/AMbz/naXou/8L/kj/leTlTXqvw5a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VDv/CiD/qyPKX/AIUvIn/le3KmvVfFy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qSP+FGv/AGZk60f8u8sf+xPh&#10;XKmvVaL/ANe1f+Iz/wCYHLV6v//V2CPUX/2kOenb/wAJxnT/AJWm5XjXqvw5a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VDv4ln/Z2D0Gf97zqR/5Y6Tla9V8XL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oP8AxvP+dpei7/wv+SP+&#10;V5OVNeq/Dl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UO/8KIP&#10;+rI8pf8AhS8if+V7cqa9V8XL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pI/4Ua/8AZmTrR/y7yx/7E+Fcqa9Vov8A17V/4jP/AJgctXq//9bYI9Rf/aQ56dv/AAnG&#10;dP8AlableNeq/Dl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UO&#10;/iWf9nYPQZ/3vOpH/ljpOVr1Xxct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qg/wDG8/52l6Lv/C/5I/5Xk5U16r8OW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Q7/wog/6sjyl/wCFLyJ/5Xtypr1Xxct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qkj/hRr/wBmZOtH/LvLH/sT4Vypr1Wi/wDXtX/i&#10;M/8AmBy1er//19gj1F/9pDnp2/8ACcZ0/wCVpuV416r8OW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Q7+JZ/2dg9Bn/e86kf+WOk5WvVfFy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qD/AMbz/naXou/8L/kj/leTlTXqvw5a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VDv/CiD/qyPKX/AIUvIn/l&#10;e3KmvVfFy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qSP+FGv/&#10;AGZk60f8u8sf+xPhXKmvVaL/ANe1f+Iz/wCYHLV6v//Q2CPUX/2kOenb/wAJxnT/AJWm5XjXqvw5&#10;a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VDv4ln/Z2D0Gf97zq&#10;R/5Y6Tla9V8XL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oP8A&#10;xvP+dpei7/wv+SP+V5OVNeq/Dl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UO/8KIP+rI8pf8AhS8if+V7cqa9V8XL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pI/4Ua/8AZmTrR/y7yx/7E+Fcqa9Vov8A17V/4jP/AJgctXq//9HY&#10;I9Rf/aQ56dv/AAnGdP8AlableNeq/Dl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UO/iWf9nYPQZ/3vOpH/ljpOVr1Xxct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qg/wDG8/52l6Lv/C/5I/5Xk5U16r8OW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Q7/wog/6sjyl/wCFLyJ/5Xtypr1Xxct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qkj/hRr/wBmZOtH/LvLH/sT&#10;4Vypr1Wi/wDXtX/iM/8AmBy1er//0tgj1F/9pDnp2/8ACcZ0/wCVpuV416r8OW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Q7+JZ/2dg9Bn/e86kf+WOk5WvVfFy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qD/AMbz/naXou/8L/kj&#10;/leTlTXqvw5a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VDv/Ci&#10;D/qyPKX/AIUvIn/le3KmvVfFy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qSP+FGv/AGZk60f8u8sf+xPhXKmvVaL/ANe1f+Iz/wCYHLV6v//T2CPUX/2kOenb/wAJ&#10;xnT/AJWm5XjXqvw5a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V&#10;Dv4ln/Z2D0Gf97zqR/5Y6Tla9V8XL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oP8AxvP+dpei7/wv+SP+V5OVNeq/Dl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UO/8KIP+rI8pf8AhS8if+V7cqa9V8XL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pI/4Ua/8AZmTrR/y7yx/7E+Fcqa9Vov8A17V/&#10;4jP/AJgctXq//9TYI9Rf/aQ56dv/AAnGdP8AlableNeq/Dl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UO/iWf9nYPQZ/3vOpH/ljpOVr1Xxct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qg/wDG8/52l6Lv/C/5I/5Xk5U16r8OW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Q7/wog/6sjyl/wCFLyJ/&#10;5Xtypr1Xxct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qkj/hRr&#10;/wBmZOtH/LvLH/sT4Vypr1Wi/wDXtX/iM/8AmBy1er//1dgj1F/9pDnp2/8ACcZ0/wCVpuV416r8&#10;OW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Q7+JZ/2dg9Bn/e8&#10;6kf+WOk5WvVfFy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qD/&#10;AMbz/naXou/8L/kj/leTlTXqvw5a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VDv/CiD/qyPKX/AIUvIn/le3KmvVfFy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qSP+FGv/AGZk60f8u8sf+xPhXKmvVaL/ANe1f+Iz/wCYHLV6v//W&#10;2CPUX/2kOenb/wAJxnT/AJWm5XjXqvw5a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VDv4ln/Z2D0Gf97zqR/5Y6Tla9V8XL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oP8AxvP+dpei7/wv+SP+V5OVNeq/Dl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UO/8KIP+rI8pf8AhS8if+V7cqa9V8XL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pI/4Ua/8AZmTrR/y7yx/7&#10;E+Fcqa9Vov8A17V/4jP/AJgctXq//9fYI9Rf/aQ56dv/AAnGdP8AlableNeq/Dl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UO/iWf9nYPQZ/3vOpH/ljpOVr1Xxct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qg/wDG8/52l6Lv/C/5&#10;I/5Xk5U16r8OW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Q7/w&#10;og/6sjyl/wCFLyJ/5Xtypr1Xxct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qkj/hRr/wBmZOtH/LvLH/sT4Vypr1Wi/wDXtX/iM/8AmBy1er//0Ngj1F/9pDnp2/8A&#10;CcZ0/wCVpuV416r8OW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Q7+JZ/2dg9Bn/e86kf+WOk5WvVfFy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qD/AMbz/naXou/8L/kj/leTlTXqvw5a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VDv/CiD/qyPKX/AIUvIn/le3KmvVfFy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qSP+FGv/AGZk60f8u8sf+xPhXKmvVaL/ANe1&#10;f+Iz/wCYHLV6v//R2CPUX/2kOenb/wAJxnT/AJWm5XjXqvw5a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VDv4ln/Z2D0Gf97zqR/5Y6Tla9V8XL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oP8AxvP+dpei7/wv+SP+V5OVNeq/Dl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UO/8KIP+rI8pf8AhS8i&#10;f+V7cqa9V8XL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pI/4U&#10;a/8AZmTrR/y7yx/7E+Fcqa9Vov8A17V/4jP/AJgctXq//9LYI9Rf/aQ56dv/AAnGdP8AlableNeq&#10;/Dl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UO/iWf9nYPQZ/3&#10;vOpH/ljpOVr1Xxct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qg&#10;/wDG8/52l6Lv/C/5I/5Xk5U16r8OW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Q7/wog/6sjyl/wCFLyJ/5Xtypr1Xxct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qkj/hRr/wBmZOtH/LvLH/sT4Vypr1Wi/wDXtX/iM/8AmBy1er//&#10;09gj1F/9pDnp2/8ACcZ0/wCVpuV416r8OW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Q7+JZ/2dg9Bn/e86kf+WOk5WvVfFy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qD/AMbz/naXou/8L/kj/leTlTXqvw5a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VDv/CiD/qyPKX/AIUvIn/le3KmvVfFy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qSP+FGv/AGZk60f8u8sf&#10;+xPhXKmvVaL/ANe1f+Iz/wCYHLV6v//U2CPUX/2kOenb/wAJxnT/AJWm5XjXqvw5a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VDv4ln/Z2D0Gf97zqR/5Y6Tla9V8X&#10;L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oP8AxvP+dpei7/wv&#10;+SP+V5OVNeq/Dl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UO/&#10;8KIP+rI8pf8AhS8if+V7cqa9V8XL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pI/4Ua/8AZmTrR/y7yx/7E+Fcqa9Vov8A17V/4jP/AJgctXq//9XYI9Rf/aQ56dv/&#10;AAnGdP8AlableNeq/Dl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UO/iWf9nYPQZ/3vOpH/ljpOVr1Xxct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qg/wDG8/52l6Lv/C/5I/5Xk5U16r8OW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Q7/wog/6sjyl/wCFLyJ/5Xtypr1Xxct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qkj/hRr/wBmZOtH/LvLH/sT4Vypr1Wi/wDX&#10;tX/iM/8AmBy1er//1tgj1F/9pDnp2/8ACcZ0/wCVpuV416r8OW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Q7+JZ/2dg9Bn/e86kf+WOk5WvVfFy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qD/AMbz/naXou/8L/kj/leTlTXqvw5a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VDv/CiD/qyPKX/AIUv&#10;In/le3KmvVfFy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qSP+&#10;FGv/AGZk60f8u8sf+xPhXKmvVaL/ANe1f+Iz/wCYHLV6v//X2CPUX/2kOenb/wAJxnT/AJWm5XjX&#10;qvw5a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VDv4ln/Z2D0Gf&#10;97zqR/5Y6Tla9V8XL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oP8AxvP+dpei7/wv+SP+V5OVNeq/Dl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UO/8KIP+rI8pf8AhS8if+V7cqa9V8XL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pI/4Ua/8AZmTrR/y7yx/7E+Fcqa9Vov8A17V/4jP/AJgctXq/&#10;/9DYI9Rf/aQ56dv/AAnGdP8AlableNeq/Dl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UO/iWf9nYPQZ/3vOpH/ljpOVr1Xxct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qg/wDG8/52l6Lv/C/5I/5Xk5U16r8OW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Q7/wog/6sjyl/wCFLyJ/5Xtypr1Xxct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qkj/hRr/wBmZOtH/LvL&#10;H/sT4Vypr1Wi/wDXtX/iM/8AmBy1er//0dgj1F/9pDnp2/8ACcZ0/wCVpuV416r8OW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Q7+JZ/2dg9Bn/e86kf+WOk5WvVf&#10;Fy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qD/AMbz/naXou/8&#10;L/kj/leTlTXqvw5a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VD&#10;v/CiD/qyPKX/AIUvIn/le3KmvVfFy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qSP+FGv/AGZk60f8u8sf+xPhXKmvVaL/ANe1f+Iz/wCYHLV6v//S2CPUX/2kOenb&#10;/wAJxnT/AJWm5XjXqvw5a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VDv4ln/Z2D0Gf97zqR/5Y6Tla9V8XL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oP8AxvP+dpei7/wv+SP+V5OVNeq/Dl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UO/8KIP+rI8pf8AhS8if+V7cqa9V8XL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pI/4Ua/8AZmTrR/y7yx/7E+Fcqa9Vov8A&#10;17V/4jP/AJgctXq//9PYI9Rf/aQ56dv/AAnGdP8AlableNeq/Dl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UO/iWf9nYPQZ/3vOpH/ljpOVr1Xxct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qg/wDG8/52l6Lv/C/5I/5Xk5U16r8O&#10;W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Q7/wog/6sjyl/wCF&#10;LyJ/5Xtypr1Xxct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qkj&#10;/hRr/wBmZOtH/LvLH/sT4Vypr1Wi/wDXtX/iM/8AmBy1er//1Ngj1F/9pDnp2/8ACcZ0/wCVpuV4&#10;16r8OW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Q7+JZ/2dg9B&#10;n/e86kf+WOk5WvVfFy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qD/AMbz/naXou/8L/kj/leTlTXqvw5a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VDv/CiD/qyPKX/AIUvIn/le3KmvVfFy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qSP+FGv/AGZk60f8u8sf+xPhXKmvVaL/ANe1f+Iz/wCYHLV6&#10;v//V2CPUX/2kOenb/wAJxnT/AJWm5XjXqvw5a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VDv4ln/Z2D0Gf97zqR/5Y6Tla9V8XL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oP8AxvP+dpei7/wv+SP+V5OVNeq/Dl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UO/8KIP+rI8pf8AhS8if+V7cqa9V8XL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pI/4Ua/8AZmTrR/y7&#10;yx/7E+Fcqa9Vov8A17V/4jP/AJgctXq//9bYI9Rf/aQ56dv/AAnGdP8AlableNeq/Dl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UO/iWf9nYPQZ/3vOpH/ljpOVr1&#10;Xxct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qg/wDG8/52l6Lv&#10;/C/5I/5Xk5U16r8OW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Q7/wog/6sjyl/wCFLyJ/5Xtypr1Xxct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qkj/hRr/wBmZOtH/LvLH/sT4Vypr1Wi/wDXtX/iM/8AmBy1er//19gj1F/9pDnp&#10;2/8ACcZ0/wCVpuV416r8OW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Q7+JZ/2dg9Bn/e86kf+WOk5WvVfFy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qD/AMbz/naXou/8L/kj/leTlTXqvw5a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VDv/CiD/qyPKX/AIUvIn/le3KmvVfFy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qSP+FGv/AGZk60f8u8sf+xPhXKmvVaL/&#10;ANe1f+Iz/wCYHLV6v//Q2CPUX/2kOenb/wAJxnT/AJWm5XjXqvw5a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VDv4ln/Z2D0Gf97zqR/5Y6Tla9V8XL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oP8AxvP+dpei7/wv+SP+V5OVNeq/&#10;Dl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UO/8KIP+rI8pf8A&#10;hS8if+V7cqa9V8XL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p&#10;I/4Ua/8AZmTrR/y7yx/7E+Fcqa9Vov8A17V/4jP/AJgctXq//9HYI9Rf/aQ56dv/AAnGdP8Alabl&#10;eNeq/Dl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UO/iWf9nYP&#10;QZ/3vOpH/ljpOVr1Xxct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qg/wDG8/52l6Lv/C/5I/5Xk5U16r8OW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Q7/wog/6sjyl/wCFLyJ/5Xtypr1Xxct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qkj/hRr/wBmZOtH/LvLH/sT4Vypr1Wi/wDXtX/iM/8AmBy1&#10;er//0tgj1F/9pDnp2/8ACcZ0/wCVpuV416r8OW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Q7+JZ/2dg9Bn/e86kf+WOk5WvVfFy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qD/AMbz/naXou/8L/kj/leTlTXqvw5a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VDv/CiD/qyPKX/AIUvIn/le3KmvVfF&#10;y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qSP+FGv/AGZk60f8&#10;u8sf+xPhXKmvVaL/ANe1f+Iz/wCYHLV6v//T2CPUX/2kOenb/wAJxnT/AJWm5XjXqvw5a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VDv4ln/Z2D0Gf97zqR/5Y6Tla&#10;9V8XL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oP8AxvP+dpei&#10;7/wv+SP+V5OVNeq/Dl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UO/8KIP+rI8pf8AhS8if+V7cqa9V8XL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pI/4Ua/8AZmTrR/y7yx/7E+Fcqa9Vov8A17V/4jP/AJgctXq//9TYI9Rf/aQ5&#10;6dv/AAnGdP8AlableNeq/Dl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UO/iWf9nYPQZ/3vOpH/ljpOVr1Xxct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qg/wDG8/52l6Lv/C/5I/5Xk5U16r8OW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Q7/wog/6sjyl/wCFLyJ/5Xtypr1Xxct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qkj/hRr/wBmZOtH/LvLH/sT4Vypr1Wi&#10;/wDXtX/iM/8AmBy1er//1dgj1F/9pDnp2/8ACcZ0/wCVpuV416r8OW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Q7+JZ/2dg9Bn/e86kf+WOk5WvVfFy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qD/AMbz/naXou/8L/kj/leTlTXq&#10;vw5a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VDv/CiD/qyPKX/&#10;AIUvIn/le3KmvVfFy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qSP+FGv/AGZk60f8u8sf+xPhXKmvVaL/ANe1f+Iz/wCYHLV6v//W2CPUX/2kOenb/wAJxnT/AJWm&#10;5XjXqvw5a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VDv4ln/Z2&#10;D0Gf97zqR/5Y6Tla9V8XL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oP8AxvP+dpei7/wv+SP+V5OVNeq/Dl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UO/8KIP+rI8pf8AhS8if+V7cqa9V8XL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pI/4Ua/8AZmTrR/y7yx/7E+Fcqa9Vov8A17V/4jP/AJgc&#10;tXq//9fYI9Rf/aQ56dv/AAnGdP8AlableNeq/Dl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UO/iWf9nYPQZ/3vOpH/ljpOVr1Xxct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qg/wDG8/52l6Lv/C/5I/5Xk5U16r8OW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Q7/wog/6sjyl/wCFLyJ/5Xtypr1X&#10;xct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qkj/hRr/wBmZOtH&#10;/LvLH/sT4Vypr1Wi/wDXtX/iM/8AmBy1er//0Ngj1F/9pDnp2/8ACcZ0/wCVpuV416r8OW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Q7+JZ/2dg9Bn/e86kf+WOk5&#10;WvVfFy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qD/AMbz/naX&#10;ou/8L/kj/leTlTXqvw5a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VDv/CiD/qyPKX/AIUvIn/le3KmvVfFy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qSP+FGv/AGZk60f8u8sf+xPhXKmvVaL/ANe1f+Iz/wCYHLV6v//R2CPUX/2k&#10;Oenb/wAJxnT/AJWm5XjXqvw5a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VDv4ln/Z2D0Gf97zqR/5Y6Tla9V8XL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oP8AxvP+dpei7/wv+SP+V5OVNeq/Dl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UO/8KIP+rI8pf8AhS8if+V7cqa9V8XL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pI/4Ua/8AZmTrR/y7yx/7E+Fcqa9V&#10;ov8A17V/4jP/AJgctXq//9LYI9Rf/aQ56dv/AAnGdP8AlableNeq/Dl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UO/iWf9nYPQZ/3vOpH/ljpOVr1Xxct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qg/wDG8/52l6Lv/C/5I/5Xk5U1&#10;6r8OW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Q7/wog/6sjyl&#10;/wCFLyJ/5Xtypr1Xxct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qkj/hRr/wBmZOtH/LvLH/sT4Vypr1Wi/wDXtX/iM/8AmBy1er//09gj1F/9pDnp2/8ACcZ0/wCV&#10;puV416r8OW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Q7+JZ/2&#10;dg9Bn/e86kf+WOk5WvVfFy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qD/AMbz/naXou/8L/kj/leTlTXqvw5a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VDv/CiD/qyPKX/AIUvIn/le3KmvVfFy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qSP+FGv/AGZk60f8u8sf+xPhXKmvVaL/ANe1f+Iz/wCY&#10;HLV6v//U2CPUX/2kOenb/wAJxnT/AJWm5XjXqvw5a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VDv4ln/Z2D0Gf97zqR/5Y6Tla9V8XL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oP8AxvP+dpei7/wv+SP+V5OVNeq/Dl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UO/8KIP+rI8pf8AhS8if+V7cqa9&#10;V8XL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pI/4Ua/8AZmTr&#10;R/y7yx/7E+Fcqa9Vov8A17V/4jP/AJgctXq//9XYI9Rf/aQ56dv/AAnGdP8AlableNeq/Dl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UO/iWf9nYPQZ/3vOpH/ljp&#10;OVr1Xxct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qg/wDG8/52&#10;l6Lv/C/5I/5Xk5U16r8OW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Q7/wog/6sjyl/wCFLyJ/5Xtypr1Xxct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qkj/hRr/wBmZOtH/LvLH/sT4Vypr1Wi/wDXtX/iM/8AmBy1er//1tgj1F/9&#10;pDnp2/8ACcZ0/wCVpuV416r8OW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Q7+JZ/2dg9Bn/e86kf+WOk5WvVfFy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qD/AMbz/naXou/8L/kj/leTlTXqvw5a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VDv/CiD/qyPKX/AIUvIn/le3KmvVfFy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qSP+FGv/AGZk60f8u8sf+xPhXKmv&#10;VaL/ANe1f+Iz/wCYHLV6v//X2CPUX/2kOenb/wAJxnT/AJWm5XjXqvw5a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VDv4ln/Z2D0Gf97zqR/5Y6Tla9V8XL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oP8AxvP+dpei7/wv+SP+V5OV&#10;Neq/Dl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UO/8KIP+rI8&#10;pf8AhS8if+V7cqa9V8XL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pI/4Ua/8AZmTrR/y7yx/7E+Fcqa9Vov8A17V/4jP/AJgctXq//9DYI9Rf/aQ56dv/AAnGdP8A&#10;lableNeq/Dl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UO/iWf&#10;9nYPQZ/3vOpH/ljpOVr1Xxct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qg/wDG8/52l6Lv/C/5I/5Xk5U16r8OW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Q7/wog/6sjyl/wCFLyJ/5Xtypr1Xxct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qkj/hRr/wBmZOtH/LvLH/sT4Vypr1Wi/wDXtX/iM/8A&#10;mBy1er//0dgj1F/9pDnp2/8ACcZ0/wCVpuV416r8OW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Q7+JZ/2dg9Bn/e86kf+WOk5WvVfFy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qD/AMbz/naXou/8L/kj/leTlTXqvw5a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VDv/CiD/qyPKX/AIUvIn/le3Km&#10;vVfFy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qSP+FGv/AGZk&#10;60f8u8sf+xPhXKmvVaL/ANe1f+Iz/wCYHLV6v//S2CPUX/2kOenb/wAJxnT/AJWm5XjXqvw5a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VDv4ln/Z2D0Gf97zqR/5Y&#10;6Tla9V8XL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oP8AxvP+&#10;dpei7/wv+SP+V5OVNeq/Dl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UO/8KIP+rI8pf8AhS8if+V7cqa9V8XL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pI/4Ua/8AZmTrR/y7yx/7E+Fcqa9Vov8A17V/4jP/AJgctXq//9PYI9Rf&#10;/aQ56dv/AAnGdP8AlableNeq/Dl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UO/iWf9nYPQZ/3vOpH/ljpOVr1Xxct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qg/wDG8/52l6Lv/C/5I/5Xk5U16r8OW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Q7/wog/6sjyl/wCFLyJ/5Xtypr1Xxct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qkj/hRr/wBmZOtH/LvLH/sT4Vyp&#10;r1Wi/wDXtX/iM/8AmBy1er//1Ngj1F/9pDnp2/8ACcZ0/wCVpuV416r8OW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Q7+JZ/2dg9Bn/e86kf+WOk5WvVfFy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qD/AMbz/naXou/8L/kj/leT&#10;lTXqvw5a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VDv/CiD/qy&#10;PKX/AIUvIn/le3KmvVfFy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qSP+FGv/AGZk60f8u8sf+xPhXKmvVaL/ANe1f+Iz/wCYHLV6v//V2CPUX/2kOenb/wAJxnT/&#10;AJWm5XjXqvw5a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VDv4l&#10;n/Z2D0Gf97zqR/5Y6Tla9V8XL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oP8AxvP+dpei7/wv+SP+V5OVNeq/Dl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UO/8KIP+rI8pf8AhS8if+V7cqa9V8XL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pI/4Ua/8AZmTrR/y7yx/7E+Fcqa9Vov8A17V/4jP/&#10;AJgctXq//9bYI9Rf/aQ56dv/AAnGdP8AlableNeq/Dl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UO/iWf9nYPQZ/3vOpH/ljpOVr1Xxct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qg/wDG8/52l6Lv/C/5I/5Xk5U16r8OW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Q7/wog/6sjyl/wCFLyJ/5Xty&#10;pr1Xxct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qkj/hRr/wBm&#10;ZOtH/LvLH/sT4Vypr1Wi/wDXtX/iM/8AmBy1er//19gj1F/9pDnp2/8ACcZ0/wCVpuV416r8OW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Q7+JZ/2dg9Bn/e86kf+&#10;WOk5WvVfFy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qD/AMbz&#10;/naXou/8L/kj/leTlTXqvw5a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VDv/CiD/qyPKX/AIUvIn/le3KmvVfFy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qSP+FGv/AGZk60f8u8sf+xPhXKmvVaL/ANe1f+Iz/wCYHLV6v//Q2CPU&#10;X/2kOenb/wAJxnT/AJWm5XjXqvw5a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VDv4ln/Z2D0Gf97zqR/5Y6Tla9V8XL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oP8AxvP+dpei7/wv+SP+V5OVNeq/Dl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UO/8KIP+rI8pf8AhS8if+V7cqa9V8XL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pI/4Ua/8AZmTrR/y7yx/7E+Fc&#10;qa9Vov8A17V/4jP/AJgctXq//9HYI9Rf/aQ56dv/AAnGdP8AlableNeq/Dl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UO/iWf9nYPQZ/3vOpH/ljpOVr1Xxct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qg/wDG8/52l6Lv/C/5I/5X&#10;k5U16r8OW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Q7/wog/6&#10;sjyl/wCFLyJ/5Xtypr1Xxct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qkj/hRr/wBmZOtH/LvLH/sT4Vypr1Wi/wDXtX/iM/8AmBy1er//0tgj1F/9pDnp2/8ACcZ0&#10;/wCVpuV416r8OW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Q7+&#10;JZ/2dg9Bn/e86kf+WOk5WvVfFy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qD/AMbz/naXou/8L/kj/leTlTXqvw5a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VDv/CiD/qyPKX/AIUvIn/le3KmvVfFy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qSP+FGv/AGZk60f8u8sf+xPhXKmvVaL/ANe1f+Iz&#10;/wCYHLV6v//T2CPUX/2kOenb/wAJxnT/AJWm5XjXqvw5a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VDv4ln/Z2D0Gf97zqR/5Y6Tla9V8XL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oP8AxvP+dpei7/wv+SP+V5OVNeq/Dl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UO/8KIP+rI8pf8AhS8if+V7&#10;cqa9V8XL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pI/4Ua/8A&#10;ZmTrR/y7yx/7E+Fcqa9Vov8A17V/4jP/AJgctXq//9TYI9Rf/aQ56dv/AAnGdP8AlableNeq/Dl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UO/iWf9nYPQZ/3vOpH&#10;/ljpOVr1Xxct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qg/wDG&#10;8/52l6Lv/C/5I/5Xk5U16r8OW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Q7/wog/6sjyl/wCFLyJ/5Xtypr1Xxct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UO/iWf9nYPQZ/3vOpH/ljpOVr1Xxct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qg/wDG8/52l6Lv/C/5I/5Xk5U16r8OW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Q7/wog/6sjyl/wCFLyJ/5Xtypr1Xxct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qkj/hRr/wBmZOtH/LvLH/sT4Vyp&#10;r1Wi/wDXtX/iM/8AmBy1er//19gj1F/9pDnp2/8ACcZ0/wCVpuV416r8OW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Q7+JZ/2dg9Bn/e86kf+WOk5WvVfFy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qD/AMbz/naXou/8L/kj/leT&#10;lTXqvw5a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VDv/CiD/qy&#10;PKX/AIUvIn/le3KmvVfFy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qSP+FGv/AGZk60f8u8sf+xPhXKmvVaL/ANe1f+Iz/wCYHLV6v//Q2CPUX/2kOenb/wAJxnT/&#10;AJWm5XjXqvw5a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VDv4l&#10;n/Z2D0Gf97zqR/5Y6Tla9V8XL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oP8AxvP+dpei7/wv+SP+V5OVNeq/Dl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UO/8KIP+rI8pf8AhS8if+V7cqa9V8XL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pI/4Ua/8AZmTrR/y7yx/7E+Fcqa9Vov8A17V/4jP/&#10;AJgctXq//9HYI9Rf/aQ56dv/AAnGdP8AlableNeq/Dl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UO/iWf9nYPQZ/3vOpH/ljpOVr1Xxct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qg/wDG8/52l6Lv/C/5I/5Xk5U16r8OW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Q7/wog/6sjyl/wCFLyJ/5Xty&#10;pr1Xxct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qkj/hRr/wBm&#10;ZOtH/LvLH/sT4Vypr1Wi/wDXtX/iM/8AmBy1er//0tgj1F/9pDnp2/8ACcZ0/wCVpuV416r8OW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Q7+JZ/2dg9Bn/e86kf+&#10;WOk5WvVfFy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qD/AMbz&#10;/naXou/8L/kj/leTlTXqvw5a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VDv/CiD/qyPKX/AIUvIn/le3KmvVfFy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qSP+FGv/AGZk60f8u8sf+xPhXKmvVaL/ANe1f+Iz/wCYHLV6v//T2CPU&#10;X/2kOenb/wAJxnT/AJWm5XjXqvw5a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VDv4ln/Z2D0Gf97zqR/5Y6Tla9V8XL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oP8AxvP+dpei7/wv+SP+V5OVNeq/Dl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UO/8KIP+rI8pf8AhS8if+V7cqa9V8XL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pI/4Ua/8AZmTrR/y7yx/7E+Fc&#10;qa9Vov8A17V/4jP/AJgctXq//9TYI9Rf/aQ56dv/AAnGdP8AlableNeq/Dl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UO/iWf9nYPQZ/3vOpH/ljpOVr1Xxct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qg/wDG8/52l6Lv/C/5I/5X&#10;k5U16r8OW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Q7/wog/6&#10;sjyl/wCFLyJ/5Xtypr1Xxct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qkj/hRr/wBmZOtH/LvLH/sT4Vypr1Wi/wDXtX/iM/8AmBy1er//1dgj1F/9pDnp2/8ACcZ0&#10;/wCVpuV416r8OW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Q7+&#10;JZ/2dg9Bn/e86kf+WOk5WvVfFy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qD/AMbz/naXou/8L/kj/leTlTXqvw5a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VDv/CiD/qyPKX/AIUvIn/le3KmvVfFy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qSP+FGv/AGZk60f8u8sf+xPhXKmvVaL/ANe1f+Iz&#10;/wCYHLV6v//W2CPUX/2kOenb/wAJxnT/AJWm5XjXqvw5a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VDv4ln/Z2D0Gf97zqR/5Y6Tla9V8XL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oP8AxvP+dpei7/wv+SP+V5OVNeq/Dl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UO/8KIP+rI8pf8AhS8if+V7&#10;cqa9V8XL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pI/4Ua/8A&#10;ZmTrR/y7yx/7E+Fcqa9Vov8A17V/4jP/AJgctXq//9fYI9Rf/aQ56dv/AAnGdP8AlableNeq/Dl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UO/iWf9nYPQZ/3vOpH&#10;/ljpOVr1Xxct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qg/wDG&#10;8/52l6Lv/C/5I/5Xk5U16r8OW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Q7/wog/6sjyl/wCFLyJ/5Xtypr1Xxct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qkj/hRr/wBmZOtH/LvLH/sT4Vypr1Wi/wDXtX/iM/8AmBy1er//0Ngj&#10;1F/9pDnp2/8ACcZ0/wCVpuV416r8OW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Q7+JZ/2dg9Bn/e86kf+WOk5WvVfFy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qD/AMbz/naXou/8L/kj/leTlTXqvw5a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VDv/CiD/qyPKX/AIUvIn/le3KmvVfFy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qSP+FGv/AGZk60f8u8sf+xPh&#10;XKmvVaL/ANe1f+Iz/wCYHLV6v//R2CPUX/2kOenb/wAJxnT/AJWm5XjXqvw5a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VDv4ln/Z2D0Gf97zqR/5Y6Tla9V8XL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oP8AxvP+dpei7/wv+SP+&#10;V5OVNeq/Dl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UO/8KIP&#10;+rI8pf8AhS8if+V7cqa9V8XL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pI/4Ua/8AZmTrR/y7yx/7E+Fcqa9Vov8A17V/4jP/AJgctXq//9LYI9Rf/aQ56dv/AAnG&#10;dP8AlableNeq/Dl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UO&#10;/iWf9nYPQZ/3vOpH/ljpOVr1Xxct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qg/wDG8/52l6Lv/C/5I/5Xk5U16r8OW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Q7/wog/6sjyl/wCFLyJ/5Xtypr1Xxct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qkj/hRr/wBmZOtH/LvLH/sT4Vypr1Wi/wDXtX/i&#10;M/8AmBy1er//09gj1F/9pDnp2/8ACcZ0/wCVpuV416r8OW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Q7+JZ/2dg9Bn/e86kf+WOk5WvVfFy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qD/AMbz/naXou/8L/kj/leTlTXqvw5a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VDv/CiD/qyPKX/AIUvIn/l&#10;e3KmvVfFy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qSP+FGv/&#10;AGZk60f8u8sf+xPhXKmvVaL/ANe1f+Iz/wCYHLV6v//U2CPUX/2kOenb/wAJxnT/AJWm5XjXqvw5&#10;a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VDv4ln/Z2D0Gf97zq&#10;R/5Y6Tla9V8XL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oP8A&#10;xvP+dpei7/wv+SP+V5OVNeq/Dl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UO/8KIP+rI8pf8AhS8if+V7cqa9V8XL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pI/4Ua/8AZmTrR/y7yx/7E+Fcqa9Vov8A17V/4jP/AJgctXq//9XY&#10;I9Rf/aQ56dv/AAnGdP8AlableNeq/Dl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UO/iWf9nYPQZ/3vOpH/ljpOVr1Xxct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qg/wDG8/52l6Lv/C/5I/5Xk5U16r8OW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Q7/wog/6sjyl/wCFLyJ/5Xtypr1Xxct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qkj/hRr/wBmZOtH/LvLH/sT&#10;4Vypr1Wi/wDXtX/iM/8AmBy1er//1tgj1F/9pDnp2/8ACcZ0/wCVpuV416r8OW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Q7+JZ/2dg9Bn/e86kf+WOk5WvVfFy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qD/AMbz/naXou/8L/kj&#10;/leTlTXqvw5a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VDv/Ci&#10;D/qyPKX/AIUvIn/le3KmvVfFy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qSP+FGv/AGZk60f8u8sf+xPhXKmvVaL/ANe1f+Iz/wCYHLV6v//X2CPUX/2kOenb/wAJ&#10;xnT/AJWm5XjXqvw5a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V&#10;Dv4ln/Z2D0Gf97zqR/5Y6Tla9V8XL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oP8AxvP+dpei7/wv+SP+V5OVNeq/Dl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UO/8KIP+rI8pf8AhS8if+V7cqa9V8XL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pI/4Ua/8AZmTrR/y7yx/7E+Fcqa9Vov8A17V/&#10;4jP/AJgctXq//9DYI9Rf/aQ56dv/AAnGdP8AlableNeq/Dl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UO/iWf9nYPQZ/3vOpH/ljpOVr1Xxct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qg/wDG8/52l6Lv/C/5I/5Xk5U16r8OW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Q7/wog/6sjyl/wCFLyJ/&#10;5Xtypr1Xxct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qkj/hRr&#10;/wBmZOtH/LvLH/sT4Vypr1Wi/wDXtX/iM/8AmBy1er//0dgj1F/9pDnp2/8ACcZ0/wCVpuV416r8&#10;OW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Q7+JZ/2dg9Bn/e8&#10;6kf+WOk5WvVfFy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qD/&#10;AMbz/naXou/8L/kj/leTlTXqvw5a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VDv/CiD/qyPKX/AIUvIn/le3KmvVfFy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qSP+FGv/AGZk60f8u8sf+xPhXKmvVaL/ANe1f+Iz/wCYHLV6v//S&#10;2CPUX/2kOenb/wAJxnT/AJWm5XjXqvw5a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VDv4ln/Z2D0Gf97zqR/5Y6Tla9V8XL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oP8AxvP+dpei7/wv+SP+V5OVNeq/Dl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UO/8KIP+rI8pf8AhS8if+V7cqa9V8XL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pI/4Ua/8AZmTrR/y7yx/7&#10;E+Fcqa9Vov8A17V/4jP/AJgctXq//9PYI9Rf/aQ56dv/AAnGdP8AlableNeq/Dl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UO/iWf9nYPQZ/3vOpH/ljpOVr1Xxct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qg/wDG8/52l6Lv/C/5&#10;I/5Xk5U16r8OW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Q7/w&#10;og/6sjyl/wCFLyJ/5Xtypr1Xxct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qkj/hRr/wBmZOtH/LvLH/sT4Vypr1Wi/wDXtX/iM/8AmBy1er//1Ngj1F/9pDnp2/8A&#10;CcZ0/wCVpuV416r8OW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Q7+JZ/2dg9Bn/e86kf+WOk5WvVfFy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qD/AMbz/naXou/8L/kj/leTlTXqvw5a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VDv/CiD/qyPKX/AIUvIn/le3KmvVfFy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qSP+FGv/AGZk60f8u8sf+xPhXKmvVaL/ANe1&#10;f+Iz/wCYHLV6v//V2CPUX/2kOenb/wAJxnT/AJWm5XjXqvw5a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VDv4ln/Z2D0Gf97zqR/5Y6Tla9V8XL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oP8AxvP+dpei7/wv+SP+V5OVNeq/Dl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UO/8KIP+rI8pf8AhS8i&#10;f+V7cqa9V8XL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pI/4U&#10;a/8AZmTrR/y7yx/7E+Fcqa9Vov8A17V/4jP/AJgctXq//9bYI9Rf/aQ56dv/AAnGdP8AlableNeq&#10;/Dl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UO/iWf9nYPQZ/3&#10;vOpH/ljpOVr1Xxct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qg&#10;/wDG8/52l6Lv/C/5I/5Xk5U16r8OW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Q7/wog/6sjyl/wCFLyJ/5Xtypr1Xxct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qkj/hRr/wBmZOtH/LvLH/sT4Vypr1Wi/wDXtX/iM/8AmBy1er//&#10;19gj1F/9pDnp2/8ACcZ0/wCVpuV416r8OW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Q7+JZ/2dg9Bn/e86kf+WOk5WvVfFy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qD/AMbz/naXou/8L/kj/leTlTXqvw5a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VDv/CiD/qyPKX/AIUvIn/le3KmvVfFy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qSP+FGv/AGZk60f8u8sf&#10;+xPhXKmvVaL/ANe1f+Iz/wCYHLV6v//Q2CPUX/2kOenb/wAJxnT/AJWm5XjXqvw5a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VDv4ln/Z2D0Gf97zqR/5Y6Tla9V8X&#10;L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oP8AxvP+dpei7/wv&#10;+SP+V5OVNeq/Dl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UO/&#10;8KIP+rI8pf8AhS8if+V7cqa9V8XL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pI/4Ua/8AZmTrR/y7yx/7E+Fcqa9Vov8A17V/4jP/AJgctXq//9HYI9Rf/aQ56dv/&#10;AAnGdP8AlableNeq/Dl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UO/iWf9nYPQZ/3vOpH/ljpOVr1Xxct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qg/wDG8/52l6Lv/C/5I/5Xk5U16r8OW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Q7/wog/6sjyl/wCFLyJ/5Xtypr1Xxct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qkj/hRr/wBmZOtH/LvLH/sT4Vypr1Wi/wDX&#10;tX/iM/8AmBy1er//0tgj1F/9pDnp2/8ACcZ0/wCVpuV416r8OW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Q7+JZ/2dg9Bn/e86kf+WOk5WvVfFy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qD/AMbz/naXou/8L/kj/leTlTXqvw5a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VDv/CiD/qyPKX/AIUv&#10;In/le3KmvVfFy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qSP+&#10;FGv/AGZk60f8u8sf+xPhXKmvVaL/ANe1f+Iz/wCYHLV6v//T2CPUX/2kOenb/wAJxnT/AJWm5XjX&#10;qvw5a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VDv4ln/Z2D0Gf&#10;97zqR/5Y6Tla9V8XL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oP8AxvP+dpei7/wv+SP+V5OVNeq/Dl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UO/8KIP+rI8pf8AhS8if+V7cqa9V8XL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pI/4Ua/8AZmTrR/y7yx/7E+Fcqa9Vov8A17V/4jP/AJgctXq/&#10;/9TYI9Rf/aQ56dv/AAnGdP8AlableNeq/Dl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UO/iWf9nYPQZ/3vOpH/ljpOVr1Xxct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qg/wDG8/52l6Lv/C/5I/5Xk5U16r8OW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Q7/wog/6sjyl/wCFLyJ/5Xtypr1Xxct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qkj/hRr/wBmZOtH/LvL&#10;H/sT4Vypr1Wi/wDXtX/iM/8AmBy1er//1dgj1F/9pDnp2/8ACcZ0/wCVpuV416r8OW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Q7+JZ/2dg9Bn/e86kf+WOk5WvVf&#10;Fy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qD/AMbz/naXou/8&#10;L/kj/leTlTXqvw5a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VD&#10;v/CiD/qyPKX/AIUvIn/le3KmvVfFy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qSP+FGv/AGZk60f8u8sf+xPhXKmvVaL/ANe1f+Iz/wCYHLV6v//W2CPUX/2kOenb&#10;/wAJxnT/AJWm5XjXqvw5a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VDv4ln/Z2D0Gf97zqR/5Y6Tla9V8XL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oP8AxvP+dpei7/wv+SP+V5OVNeq/Dl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UO/8KIP+rI8pf8AhS8if+V7cqa9V8XL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pI/4Ua/8AZmTrR/y7yx/7E+Fcqa9Vov8A&#10;17V/4jP/AJgctXq//9fYI9Rf/aQ56dv/AAnGdP8AlableNeq/Dl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UO/iWf9nYPQZ/3vOpH/ljpOVr1Xxct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qg/wDG8/52l6Lv/C/5I/5Xk5U16r8O&#10;W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Q7/wog/6sjyl/wCF&#10;LyJ/5Xtypr1Xxct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qkj&#10;/hRr/wBmZOtH/LvLH/sT4Vypr1Wi/wDXtX/iM/8AmBy1er//0Ngj1F/9pDnp2/8ACcZ0/wCVpuV4&#10;16r8OW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Q7+JZ/2dg9B&#10;n/e86kf+WOk5WvVfFy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qD/AMbz/naXou/8L/kj/leTlTXqvw5a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VDv/CiD/qyPKX/AIUvIn/le3KmvVfFy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qSP+FGv/AGZk60f8u8sf+xPhXKmvVaL/ANe1f+Iz/wCYHLV6&#10;v//R2CPUX/2kOenb/wAJxnT/AJWm5XjXqvw5a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VDv4ln/Z2D0Gf97zqR/5Y6Tla9V8XL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oP8AxvP+dpei7/wv+SP+V5OVNeq/Dl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UO/8KIP+rI8pf8AhS8if+V7cqa9V8XL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pI/4Ua/8AZmTrR/y7&#10;yx/7E+Fcqa9Vov8A17V/4jP/AJgctXq//9LYI9Rf/aQ56dv/AAnGdP8AlableNeq/Dl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UO/iWf9nYPQZ/3vOpH/ljpOVr1&#10;Xxct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qg/wDG8/52l6Lv&#10;/C/5I/5Xk5U16r8OW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Q7/wog/6sjyl/wCFLyJ/5Xtypr1Xxct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qkj/hRr/wBmZOtH/LvLH/sT4Vypr1Wi/wDXtX/iM/8AmBy1er//09gj1F/9pDnp&#10;2/8ACcZ0/wCVpuV416r8OW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Q7+JZ/2dg9Bn/e86kf+WOk5WvVfFy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qD/AMbz/naXou/8L/kj/leTlTXqvw5a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VDv/CiD/qyPKX/AIUvIn/le3KmvVfFy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qSP+FGv/AGZk60f8u8sf+xPhXKmvVaL/&#10;ANe1f+Iz/wCYHLV6v//U2CPUX/2kOenb/wAJxnT/AJWm5XjXqvw5a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VDv4ln/Z2D0Gf97zqR/5Y6Tla9V8XL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oP8AxvP+dpei7/wv+SP+V5OVNeq/&#10;Dl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UO/8KIP+rI8pf8A&#10;hS8if+V7cqa9V8XL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p&#10;I/4Ua/8AZmTrR/y7yx/7E+Fcqa9Vov8A17V/4jP/AJgctXq//9XYI9Rf/aQ56dv/AAnGdP8Alabl&#10;eNeq/Dl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UO/iWf9nYP&#10;QZ/3vOpH/ljpOVr1Xxct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qg/wDG8/52l6Lv/C/5I/5Xk5U16r8OW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Q7/wog/6sjyl/wCFLyJ/5Xtypr1Xxct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qkj/hRr/wBmZOtH/LvLH/sT4Vypr1Wi/wDXtX/iM/8AmBy1&#10;er//1tgj1F/9pDnp2/8ACcZ0/wCVpuV416r8OW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Q7+JZ/2dg9Bn/e86kf+WOk5WvVfFy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qD/AMbz/naXou/8L/kj/leTlTXqvw5a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VDv/CiD/qyPKX/AIUvIn/le3KmvVfF&#10;y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qSP+FGv/AGZk60f8&#10;u8sf+xPhXKmvVaL/ANe1f+Iz/wCYHLV6v//X2CPUX/2kOenb/wAJxnT/AJWm5XjXqvw5a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VDv4ln/Z2D0Gf97zqR/5Y6Tla&#10;9V8XL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oP8AxvP+dpei&#10;7/wv+SP+V5OVNeq/Dl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UO/8KIP+rI8pf8AhS8if+V7cqa9V8XL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pI/4Ua/8AZmTrR/y7yx/7E+Fcqa9Vov8A17V/4jP/AJgctXq//9DYI9Rf/aQ5&#10;6dv/AAnGdP8AlableNeq/Dl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UO/iWf9nYPQZ/3vOpH/ljpOVr1Xxct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qg/wDG8/52l6Lv/C/5I/5Xk5U16r8OW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Q7/wog/6sjyl/wCFLyJ/5Xtypr1Xxct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qkj/hRr/wBmZOtH/LvLH/sT4Vypr1Wi&#10;/wDXtX/iM/8AmBy1er//0dgj1F/9pDnp2/8ACcZ0/wCVpuV416r8OW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Q7+JZ/2dg9Bn/e86kf+WOk5WvVfFy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qD/AMbz/naXou/8L/kj/leTlTXq&#10;vw5a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VDv/CiD/qyPKX/&#10;AIUvIn/le3KmvVfFy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qSP+FGv/AGZk60f8u8sf+xPhXKmvVaL/ANe1f+Iz/wCYHLV6v//S2CPUX/2kOenb/wAJxnT/AJWm&#10;5XjXqvw5a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VDv4ln/Z2&#10;D0Gf97zqR/5Y6Tla9V8XL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oP8AxvP+dpei7/wv+SP+V5OVNeq/Dl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UO/8KIP+rI8pf8AhS8if+V7cqa9V8XL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pI/4Ua/8AZmTrR/y7yx/7E+Fcqa9Vov8A17V/4jP/AJgc&#10;tXq//9PYI9Rf/aQ56dv/AAnGdP8AlableNeq/Dl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UO/iWf9nYPQZ/3vOpH/ljpOVr1Xxct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qg/wDG8/52l6Lv/C/5I/5Xk5U16r8OW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Q7/wog/6sjyl/wCFLyJ/5Xtypr1X&#10;xct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qkj/hRr/wBmZOtH&#10;/LvLH/sT4Vypr1Wi/wDXtX/iM/8AmBy1er//1Ngj1F/9pDnp2/8ACcZ0/wCVpuV416r8OW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Q7+JZ/2dg9Bn/e86kf+WOk5&#10;WvVfFy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qD/AMbz/naX&#10;ou/8L/kj/leTlTXqvw5a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VDv/CiD/qyPKX/AIUvIn/le3KmvVfFy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qSP+FGv/AGZk60f8u8sf+xPhXKmvVaL/ANe1f+Iz/wCYHLV6v//V2CPUX/2k&#10;Oenb/wAJxnT/AJWm5XjXqvw5a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VDv4ln/Z2D0Gf97zqR/5Y6Tla9V8XL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oP8AxvP+dpei7/wv+SP+V5OVNeq/Dl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UO/8KIP+rI8pf8AhS8if+V7cqa9V8XL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pI/4Ua/8AZmTrR/y7yx/7E+Fcqa9V&#10;ov8A17V/4jP/AJgctXq//9bYI9Rf/aQ56dv/AAnGdP8AlableNeq/Dl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UO/iWf9nYPQZ/3vOpH/ljpOVr1Xxct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qg/wDG8/52l6Lv/C/5I/5Xk5U1&#10;6r8OW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Q7/wog/6sjyl&#10;/wCFLyJ/5Xtypr1Xxct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qkj/hRr/wBmZOtH/LvLH/sT4Vypr1Wi/wDXtX/iM/8AmBy1er//19gj1F/9pDnp2/8ACcZ0/wCV&#10;puV416r8OW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Q7+JZ/2&#10;dg9Bn/e86kf+WOk5WvVfFy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qD/AMbz/naXou/8L/kj/leTlTXqvw5a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VDv/CiD/qyPKX/AIUvIn/le3KmvVfFy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qSP+FGv/AGZk60f8u8sf+xPhXKmvVaL/ANe1f+Iz/wCY&#10;HLV6v//Q2CPUX/2kOenb/wAJxnT/AJWm5XjXqvw5a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VDv4ln/Z2D0Gf97zqR/5Y6Tla9V8XL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oP8AxvP+dpei7/wv+SP+V5OVNeq/Dl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UO/8KIP+rI8pf8AhS8if+V7cqa9&#10;V8XL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pI/4Ua/8AZmTr&#10;R/y7yx/7E+Fcqa9Vov8A17V/4jP/AJgctXq//9HYI9Rf/aQ56dv/AAnGdP8AlableNeq/Dl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UO/iWf9nYPQZ/3vOpH/ljp&#10;OVr1Xxct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qg/wDG8/52&#10;l6Lv/C/5I/5Xk5U16r8OW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Q7/wog/6sjyl/wCFLyJ/5Xtypr1Xxct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qkj/hRr/wBmZOtH/LvLH/sT4Vypr1Wi/wDXtX/iM/8AmBy1er//0tgj1F/9&#10;pDnp2/8ACcZ0/wCVpuV416r8OW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Q7+JZ/2dg9Bn/e86kf+WOk5WvVfFy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qD/AMbz/naXou/8L/kj/leTlTXqvw5a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VDv/CiD/qyPKX/AIUvIn/le3KmvVfFy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qSP+FGv/AGZk60f8u8sf+xPhXKmv&#10;VaL/ANe1f+Iz/wCYHLV6v//T2CPUX/2kOenb/wAJxnT/AJWm5XjXqvw5a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VDv4ln/Z2D0Gf97zqR/5Y6Tla9V8XL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oP8AxvP+dpei7/wv+SP+V5OV&#10;Neq/Dl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UO/8KIP+rI8&#10;pf8AhS8if+V7cqa9V8XL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pI/4Ua/8AZmTrR/y7yx/7E+Fcqa9Vov8A17V/4jP/AJgctXq//9TYI9Rf/aQ56dv/AAnGdP8A&#10;lableNeq/Dl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UO/iWf&#10;9nYPQZ/3vOpH/ljpOVr1Xxct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qg/wDG8/52l6Lv/C/5I/5Xk5U16r8OW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Q7/wog/6sjyl/wCFLyJ/5Xtypr1Xxct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qkj/hRr/wBmZOtH/LvLH/sT4Vypr1Wi/wDXtX/iM/8A&#10;mBy1er//1dgj1F/9pDnp2/8ACcZ0/wCVpuV416r8OW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Q7+JZ/2dg9Bn/e86kf+WOk5WvVfFy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qD/AMbz/naXou/8L/kj/leTlTXqvw5a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VDv/CiD/qyPKX/AIUvIn/le3Km&#10;vVfFy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qSP+FGv/AGZk&#10;60f8u8sf+xPhXKmvVaL/ANe1f+Iz/wCYHLV6v//W2CPUX/2kOenb/wAJxnT/AJWm5XjXqvw5a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VDv4ln/Z2D0Gf97zqR/5Y&#10;6Tla9V8XL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oP8AxvP+&#10;dpei7/wv+SP+V5OVNeq/Dl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UO/8KIP+rI8pf8AhS8if+V7cqa9V8XL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pI/4Ua/8AZmTrR/y7yx/7E+Fcqa9Vov8A17V/4jP/AJgctXq//9fYI9Rf&#10;/aQ56dv/AAnGdP8AlableNeq/Dl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UO/iWf9nYPQZ/3vOpH/ljpOVr1Xxct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qg/wDG8/52l6Lv/C/5I/5Xk5U16r8OW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Q7/wog/6sjyl/wCFLyJ/5Xtypr1Xxct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qkj/hRr/wBmZOtH/LvLH/sT4Vyp&#10;r1Wi/wDXtX/iM/8AmBy1er//0Ngj1F/9pDnp2/8ACcZ0/wCVpuV416r8OW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Q7+JZ/2dg9Bn/e86kf+WOk5WvVfFy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qD/AMbz/naXou/8L/kj/leT&#10;lTXqvw5a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VDv/CiD/qy&#10;PKX/AIUvIn/le3KmvVfFy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qSP+FGv/AGZk60f8u8sf+xPhXKmvVaL/ANe1f+Iz/wCYHLV6v//R2CPUX/2kOenb/wAJxnT/&#10;AJWm5XjXqvw5a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VDv4l&#10;n/Z2D0Gf97zqR/5Y6Tla9V8XL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oP8AxvP+dpei7/wv+SP+V5OVNeq/Dl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UO/8KIP+rI8pf8AhS8if+V7cqa9V8XL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pI/4Ua/8AZmTrR/y7yx/7E+Fcqa9Vov8A17V/4jP/&#10;AJgctXq//9LYI9Rf/aQ56dv/AAnGdP8AlableNeq/Dl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UO/iWf9nYPQZ/3vOpH/ljpOVr1Xxct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qg/wDG8/52l6Lv/C/5I/5Xk5U16r8OW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Q7/wog/6sjyl/wCFLyJ/5Xty&#10;pr1Xxct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UO/iWf9nYPQZ/3vOpH/ljpOVr1Xxct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qg/wDG8/52l6Lv/C/5&#10;I/5Xk5U16r8OW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Q7/w&#10;og/6sjyl/wCFLyJ/5Xtypr1Xxct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qkj/hRr/wBmZOtH/LvLH/sT4Vypr1Wi/wDXtX/iM/8AmBy1er//1dgj1F/9pDnp2/8A&#10;CcZ0/wCVpuV416r8OW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Q7+JZ/2dg9Bn/e86kf+WOk5WvVfFy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qD/AMbz/naXou/8L/kj/leTlTXqvw5a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VDv/CiD/qyPKX/AIUvIn/le3KmvVfFy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qSP+FGv/AGZk60f8u8sf+xPhXKmvVaL/ANe1&#10;f+Iz/wCYHLV6v//W2CPUX/2kOenb/wAJxnT/AJWm5XjXqvw5a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VDv4ln/Z2D0Gf97zqR/5Y6Tla9V8XL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oP8AxvP+dpei7/wv+SP+V5OVNeq/Dl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UO/8KIP+rI8pf8AhS8i&#10;f+V7cqa9V8XL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pI/4U&#10;a/8AZmTrR/y7yx/7E+Fcqa9Vov8A17V/4jP/AJgctXq//9fYI9Rf/aQ56dv/AAnGdP8AlableNeq&#10;/Dl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UO/iWf9nYPQZ/3&#10;vOpH/ljpOVr1Xxct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qg&#10;/wDG8/52l6Lv/C/5I/5Xk5U16r8OW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Q7/wog/6sjyl/wCFLyJ/5Xtypr1Xxct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qkj/hRr/wBmZOtH/LvLH/sT4Vypr1Wi/wDXtX/iM/8AmBy1er//&#10;0Ngj1F/9pDnp2/8ACcZ0/wCVpuV416r8OW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Q7+JZ/2dg9Bn/e86kf+WOk5WvVfFy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qD/AMbz/naXou/8L/kj/leTlTXqvw5a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VDv/CiD/qyPKX/AIUvIn/le3KmvVfFy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qSP+FGv/AGZk60f8u8sf&#10;+xPhXKmvVaL/ANe1f+Iz/wCYHLV6v//R2CPUX/2kOenb/wAJxnT/AJWm5XjXqvw5a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VDv4ln/Z2D0Gf97zqR/5Y6Tla9V8X&#10;L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oP8AxvP+dpei7/wv&#10;+SP+V5OVNeq/Dl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UO/&#10;8KIP+rI8pf8AhS8if+V7cqa9V8XL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pI/4Ua/8AZmTrR/y7yx/7E+Fcqa9Vov8A17V/4jP/AJgctXq//9LYI9Rf/aQ56dv/&#10;AAnGdP8AlableNeq/Dl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UO/iWf9nYPQZ/3vOpH/ljpOVr1Xxct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qg/wDG8/52l6Lv/C/5I/5Xk5U16r8OW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Q7/wog/6sjyl/wCFLyJ/5Xtypr1Xxct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qkj/hRr/wBmZOtH/LvLH/sT4Vypr1Wi/wDX&#10;tX/iM/8AmBy1er//09gj1F/9pDnp2/8ACcZ0/wCVpuV416r8OW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Q7+JZ/2dg9Bn/e86kf+WOk5WvVfFy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qD/AMbz/naXou/8L/kj/leTlTXqvw5a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VDv/CiD/qyPKX/AIUv&#10;In/le3KmvVfFy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qSP+&#10;FGv/AGZk60f8u8sf+xPhXKmvVaL/ANe1f+Iz/wCYHLV6v//U2CPUX/2kOenb/wAJxnT/AJWm5XjX&#10;qvw5a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VDv4ln/Z2D0Gf&#10;97zqR/5Y6Tla9V8XL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oP8AxvP+dpei7/wv+SP+V5OVNeq/Dl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UO/8KIP+rI8pf8AhS8if+V7cqa9V8XL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pI/4Ua/8AZmTrR/y7yx/7E+Fcqa9Vov8A17V/4jP/AJgctXq/&#10;/9XYI9Rf/aQ56dv/AAnGdP8AlableNeq/Dl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UO/iWf9nYPQZ/3vOpH/ljpOVr1Xxct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qg/wDG8/52l6Lv/C/5I/5Xk5U16r8OW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Q7/wog/6sjyl/wCFLyJ/5Xtypr1Xxct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qkj/hRr/wBmZOtH/LvL&#10;H/sT4Vypr1Wi/wDXtX/iM/8AmBy1er//1tgj1F/9pDnp2/8ACcZ0/wCVpuV416r8OW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Q7+JZ/2dg9Bn/e86kf+WOk5WvVf&#10;Fy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qD/AMbz/naXou/8&#10;L/kj/leTlTXqvw5a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VD&#10;v/CiD/qyPKX/AIUvIn/le3KmvVfFy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qSP+FGv/AGZk60f8u8sf+xPhXKmvVaL/ANe1f+Iz/wCYHLV6v//X2CPUX/2kOenb&#10;/wAJxnT/AJWm5XjXqvw5a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VDv4ln/Z2D0Gf97zqR/5Y6Tla9V8XL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oP8AxvP+dpei7/wv+SP+V5OVNeq/Dl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UO/8KIP+rI8pf8AhS8if+V7cqa9V8XL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pI/4Ua/8AZmTrR/y7yx/7E+Fcqa9Vov8A&#10;17V/4jP/AJgctXq//9DYI9Rf/aQ56dv/AAnGdP8AlableNeq/Dl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UO/iWf9nYPQZ/3vOpH/ljpOVr1Xxct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qg/wDG8/52l6Lv/C/5I/5Xk5U16r8O&#10;W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Q7/wog/6sjyl/wCF&#10;LyJ/5Xtypr1Xxct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qkj&#10;/hRr/wBmZOtH/LvLH/sT4Vypr1Wi/wDXtX/iM/8AmBy1er//0dgj1F/9pDnp2/8ACcZ0/wCVpuV4&#10;16r8OW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Q7+JZ/2dg9B&#10;n/e86kf+WOk5WvVfFy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qD/AMbz/naXou/8L/kj/leTlTXqvw5a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VDv/CiD/qyPKX/AIUvIn/le3KmvVfFy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qSP+FGv/AGZk60f8u8sf+xPhXKmvVaL/ANe1f+Iz/wCYHLV6&#10;v//S2CPUX/2kOenb/wAJxnT/AJWm5XjXqvw5a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VDv4ln/Z2D0Gf97zqR/5Y6Tla9V8XL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oP8AxvP+dpei7/wv+SP+V5OVNeq/Dl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UO/8KIP+rI8pf8AhS8if+V7cqa9V8XL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pI/4Ua/8AZmTrR/y7&#10;yx/7E+Fcqa9Vov8A17V/4jP/AJgctXq//9PYI9Rf/aQ56dv/AAnGdP8AlableNeq/Dl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UO/iWf9nYPQZ/3vOpH/ljpOVr1&#10;Xxct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qg/wDG8/52l6Lv&#10;/C/5I/5Xk5U16r8OW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Q7/wog/6sjyl/wCFLyJ/5Xtypr1Xxct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qkj/hRr/wBmZOtH/LvLH/sT4Vypr1Wi/wDXtX/iM/8AmBy1er//1Ngj1F/9pDnp&#10;2/8ACcZ0/wCVpuV416r8OW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Q7+JZ/2dg9Bn/e86kf+WOk5WvVfFy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qD/AMbz/naXou/8L/kj/leTlTXqvw5a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VDv/CiD/qyPKX/AIUvIn/le3KmvVfFy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qSP+FGv/AGZk60f8u8sf+xPhXKmvVaL/&#10;ANe1f+Iz/wCYHLV6v//V2CPUX/2kOenb/wAJxnT/AJWm5XjXqvw5a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VDv4ln/Z2D0Gf97zqR/5Y6Tla9V8XL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oP8AxvP+dpei7/wv+SP+V5OVNeq/&#10;Dl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UO/8KIP+rI8pf8A&#10;hS8if+V7cqa9V8XL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p&#10;I/4Ua/8AZmTrR/y7yx/7E+Fcqa9Vov8A17V/4jP/AJgctXq//9bYI9Rf/aQ56dv/AAnGdP8Alabl&#10;eNeq/Dl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UO/iWf9nYP&#10;QZ/3vOpH/ljpOVr1Xxct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qg/wDG8/52l6Lv/C/5I/5Xk5U16r8OW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Q7/wog/6sjyl/wCFLyJ/5Xtypr1Xxct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qkj/hRr/wBmZOtH/LvLH/sT4Vypr1Wi/wDXtX/iM/8AmBy1&#10;er//19gj1F/9pDnp2/8ACcZ0/wCVpuV416r8OW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Q7+JZ/2dg9Bn/e86kf+WOk5WvVfFy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qD/AMbz/naXou/8L/kj/leTlTXqvw5a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VDv/CiD/qyPKX/AIUvIn/le3KmvVfF&#10;y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qSP+FGv/AGZk60f8&#10;u8sf+xPhXKmvVaL/ANe1f+Iz/wCYHLV6v//Q2CPUX/2kOenb/wAJxnT/AJWm5XjXqvw5a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VDv4ln/Z2D0Gf97zqR/5Y6Tla&#10;9V8XL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oP8AxvP+dpei&#10;7/wv+SP+V5OVNeq/Dl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UO/8KIP+rI8pf8AhS8if+V7cqa9V8XL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pI/4Ua/8AZmTrR/y7yx/7E+Fcqa9Vov8A17V/4jP/AJgctXq//9HYI9Rf/aQ5&#10;6dv/AAnGdP8AlableNeq/Dl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UO/iWf9nYPQZ/3vOpH/ljpOVr1Xxct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qg/wDG8/52l6Lv/C/5I/5Xk5U16r8OW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Q7/wog/6sjyl/wCFLyJ/5Xtypr1Xxct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qkj/hRr/wBmZOtH/LvLH/sT4Vypr1Wi&#10;/wDXtX/iM/8AmBy1er//0tgj1F/9pDnp2/8ACcZ0/wCVpuV416r8OW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Q7+JZ/2dg9Bn/e86kf+WOk5WvVfFy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qD/AMbz/naXou/8L/kj/leTlTXq&#10;vw5a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VDv/CiD/qyPKX/&#10;AIUvIn/le3KmvVfFy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qSP+FGv/AGZk60f8u8sf+xPhXKmvVaL/ANe1f+Iz/wCYHLV6v//T2CPUX/2kOenb/wAJxnT/AJWm&#10;5XjXqvw5a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VDv4ln/Z2&#10;D0Gf97zqR/5Y6Tla9V8XL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oP8AxvP+dpei7/wv+SP+V5OVNeq/Dl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UO/8KIP+rI8pf8AhS8if+V7cqa9V8XL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pI/4Ua/8AZmTrR/y7yx/7E+Fcqa9Vov8A17V/4jP/AJgc&#10;tXq//9TYI9Rf/aQ56dv/AAnGdP8AlableNeq/Dl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UO/iWf9nYPQZ/3vOpH/ljpOVr1Xxct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qg/wDG8/52l6Lv/C/5I/5Xk5U16r8OW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Q7/wog/6sjyl/wCFLyJ/5Xtypr1X&#10;xct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qkj/hRr/wBmZOtH&#10;/LvLH/sT4Vypr1Wi/wDXtX/iM/8AmBy1er//1dgj1F/9pDnp2/8ACcZ0/wCVpuV416r8OW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Q7+JZ/2dg9Bn/e86kf+WOk5&#10;WvVfFy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qD/AMbz/naX&#10;ou/8L/kj/leTlTXqvw5a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VDv/CiD/qyPKX/AIUvIn/le3KmvVfFy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qSP+FGv/AGZk60f8u8sf+xPhXKmvVaL/ANe1f+Iz/wCYHLV6v//W2CPUX/2k&#10;Oenb/wAJxnT/AJWm5XjXqvw5a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VDv4ln/Z2D0Gf97zqR/5Y6Tla9V8XL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oP8AxvP+dpei7/wv+SP+V5OVNeq/Dl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UO/8KIP+rI8pf8AhS8if+V7cqa9V8XL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pI/4Ua/8AZmTrR/y7yx/7E+Fcqa9V&#10;ov8A17V/4jP/AJgctXq//9fYI9Rf/aQ56dv/AAnGdP8AlableNeq/Dl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UO/iWf9nYPQZ/3vOpH/ljpOVr1Xxct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qg/wDG8/52l6Lv/C/5I/5Xk5U1&#10;6r8OW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Q7/wog/6sjyl&#10;/wCFLyJ/5Xtypr1Xxct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qkj/hRr/wBmZOtH/LvLH/sT4Vypr1Wi/wDXtX/iM/8AmBy1er//0Ngj1F/9pDnp2/8ACcZ0/wCV&#10;puV416r8OW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Q7+JZ/2&#10;dg9Bn/e86kf+WOk5WvVfFy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qD/AMbz/naXou/8L/kj/leTlTXqvw5a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VDv/CiD/qyPKX/AIUvIn/le3KmvVfFy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qSP+FGv/AGZk60f8u8sf+xPhXKmvVaL/ANe1f+Iz/wCY&#10;HLV6v//R2CPUX/2kOenb/wAJxnT/AJWm5XjXqvw5a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VDv4ln/Z2D0Gf97zqR/5Y6Tla9V8XL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oP8AxvP+dpei7/wv+SP+V5OVNeq/Dl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UO/8KIP+rI8pf8AhS8if+V7cqa9&#10;V8XL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pI/4Ua/8AZmTr&#10;R/y7yx/7E+Fcqa9Vov8A17V/4jP/AJgctXq//9LYI9Rf/aQ56dv/AAnGdP8AlableNeq/Dl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UO/iWf9nYPQZ/3vOpH/ljp&#10;OVr1Xxct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qg/wDG8/52&#10;l6Lv/C/5I/5Xk5U16r8OW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Q7/wog/6sjyl/wCFLyJ/5Xtypr1Xxct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qkj/hRr/wBmZOtH/LvLH/sT4Vypr1Wi/wDXtX/iM/8AmBy1er//09gj1F/9&#10;pDnp2/8ACcZ0/wCVpuV416r8OW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Q7+JZ/2dg9Bn/e86kf+WOk5WvVfFy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qD/AMbz/naXou/8L/kj/leTlTXqvw5a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VDv/CiD/qyPKX/AIUvIn/le3KmvVfFy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qSP+FGv/AGZk60f8u8sf+xPhXKmv&#10;VaL/ANe1f+Iz/wCYHLV6v//U2CPUX/2kOenb/wAJxnT/AJWm5XjXqvw5a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VDv4ln/Z2D0Gf97zqR/5Y6Tla9V8XL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oP8AxvP+dpei7/wv+SP+V5OV&#10;Neq/Dl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UO/8KIP+rI8&#10;pf8AhS8if+V7cqa9V8XL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pI/4Ua/8AZmTrR/y7yx/7E+Fcqa9Vov8A17V/4jP/AJgctXq//9XYI9Rf/aQ56dv/AAnGdP8A&#10;lableNeq/Dl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UO/iWf&#10;9nYPQZ/3vOpH/ljpOVr1Xxct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qg/wDG8/52l6Lv/C/5I/5Xk5U16r8OW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Q7/wog/6sjyl/wCFLyJ/5Xtypr1Xxct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qkj/hRr/wBmZOtH/LvLH/sT4Vypr1Wi/wDXtX/iM/8A&#10;mBy1er//1tgj1F/9pDnp2/8ACcZ0/wCVpuV416r8OW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Q7+JZ/2dg9Bn/e86kf+WOk5WvVfFy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qD/AMbz/naXou/8L/kj/leTlTXqvw5a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VDv/CiD/qyPKX/AIUvIn/le3Km&#10;vVfFy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qSP+FGv/AGZk&#10;60f8u8sf+xPhXKmvVaL/ANe1f+Iz/wCYHLV6v//X2CPUX/2kOenb/wAJxnT/AJWm5XjXqvw5a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VDv4ln/Z2D0Gf97zqR/5Y&#10;6Tla9V8XL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oP8AxvP+&#10;dpei7/wv+SP+V5OVNeq/Dl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UO/8KIP+rI8pf8AhS8if+V7cqa9V8XL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pI/4Ua/8AZmTrR/y7yx/7E+Fcqa9Vov8A17V/4jP/AJgctXq//9DYI9Rf&#10;/aQ56dv/AAnGdP8AlableNeq/Dl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UO/iWf9nYPQZ/3vOpH/ljpOVr1Xxct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qg/wDG8/52l6Lv/C/5I/5Xk5U16r8OW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Q7/wog/6sjyl/wCFLyJ/5Xtypr1Xxct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qkj/hRr/wBmZOtH/LvLH/sT4Vyp&#10;r1Wi/wDXtX/iM/8AmBy1er//0dgj1F/9pDnp2/8ACcZ0/wCVpuV416r8OW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Q7+JZ/2dg9Bn/e86kf+WOk5WvVfFy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qD/AMbz/naXou/8L/kj/leT&#10;lTXqvw5a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VDv/CiD/qy&#10;PKX/AIUvIn/le3KmvVfFy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qSP+FGv/AGZk60f8u8sf+xPhXKmvVaL/ANe1f+Iz/wCYHLV6v//S2CPUX/2kOenb/wAJxnT/&#10;AJWm5XjXqvw5a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VDv4l&#10;n/Z2D0Gf97zqR/5Y6Tla9V8XL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oP8AxvP+dpei7/wv+SP+V5OVNeq/Dl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UO/8KIP+rI8pf8AhS8if+V7cqa9V8XL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pI/4Ua/8AZmTrR/y7yx/7E+Fcqa9Vov8A17V/4jP/&#10;AJgctXq//9PYI9Rf/aQ56dv/AAnGdP8AlableNeq/Dl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UO/iWf9nYPQZ/3vOpH/ljpOVr1Xxct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qg/wDG8/52l6Lv/C/5I/5Xk5U16r8OW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Q7/wog/6sjyl/wCFLyJ/5Xty&#10;pr1Xxct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qkj/hRr/wBm&#10;ZOtH/LvLH/sT4Vypr1Wi/wDXtX/iM/8AmBy1er//1Ngj1F/9pDnp2/8ACcZ0/wCVpuV416r8OW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Q7+JZ/2dg9Bn/e86kf+&#10;WOk5WvVfFy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qD/AMbz&#10;/naXou/8L/kj/leTlTXqvw5a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VDv/CiD/qyPKX/AIUvIn/le3KmvVfFy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qSP+FGv/AGZk60f8u8sf+xPhXKmvVaL/ANe1f+Iz/wCYHLV6v//V2CPU&#10;X/2kOenb/wAJxnT/AJWm5XjXqvw5a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VDv4ln/Z2D0Gf97zqR/5Y6Tla9V8XL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oP8AxvP+dpei7/wv+SP+V5OVNeq/Dl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UO/8KIP+rI8pf8AhS8if+V7cqa9V8XL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pI/4Ua/8AZmTrR/y7yx/7E+Fc&#10;qa9Vov8A17V/4jP/AJgctXq//9bYI9Rf/aQ56dv/AAnGdP8AlableNeq/Dl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UO/iWf9nYPQZ/3vOpH/ljpOVr1Xxct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qg/wDG8/52l6Lv/C/5I/5X&#10;k5U16r8OW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Q7/wog/6&#10;sjyl/wCFLyJ/5Xtypr1Xxct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qkj/hRr/wBmZOtH/LvLH/sT4Vypr1Wi/wDXtX/iM/8AmBy1er//19gj1F/9pDnp2/8ACcZ0&#10;/wCVpuV416r8OW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Q7+&#10;JZ/2dg9Bn/e86kf+WOk5WvVfFy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qD/AMbz/naXou/8L/kj/leTlTXqvw5a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VDv/CiD/qyPKX/AIUvIn/le3KmvVfFy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qSP+FGv/AGZk60f8u8sf+xPhXKmvVaL/ANe1f+Iz&#10;/wCYHLV6v//Q2CPUX/2kOenb/wAJxnT/AJWm5XjXqvw5a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VDv4ln/Z2D0Gf97zqR/5Y6Tla9V8XL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oP8AxvP+dpei7/wv+SP+V5OVNeq/Dl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UO/8KIP+rI8pf8AhS8if+V7&#10;cqa9V8XL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pI/4Ua/8A&#10;ZmTrR/y7yx/7E+Fcqa9Vov8A17V/4jP/AJgctXq//9HYI9Rf/aQ56dv/AAnGdP8AlableNeq/Dl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UO/iWf9nYPQZ/3vOpH&#10;/ljpOVr1Xxct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qg/wDG&#10;8/52l6Lv/C/5I/5Xk5U16r8OW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Q7/wog/6sjyl/wCFLyJ/5Xtypr1Xxct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qkj/hRr/wBmZOtH/LvLH/sT4Vypr1Wi/wDXtX/iM/8AmBy1er//0tgj&#10;1F/9pDnp2/8ACcZ0/wCVpuV416r8OW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Q7+JZ/2dg9Bn/e86kf+WOk5WvVfFy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qD/AMbz/naXou/8L/kj/leTlTXqvw5a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VDv/CiD/qyPKX/AIUvIn/le3KmvVfFy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qSP+FGv/AGZk60f8u8sf+xPh&#10;XKmvVaL/ANe1f+Iz/wCYHLV6v//T2CPUX/2kOenb/wAJxnT/AJWm5XjXqvw5a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VDv4ln/Z2D0Gf97zqR/5Y6Tla9V8XL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oP8AxvP+dpei7/wv+SP+&#10;V5OVNeq/Dl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UO/8KIP&#10;+rI8pf8AhS8if+V7cqa9V8XL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pI/4Ua/8AZmTrR/y7yx/7E+Fcqa9Vov8A17V/4jP/AJgctXq//9TYI9Rf/aQ56dv/AAnG&#10;dP8AlableNeq/Dl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UO&#10;/iWf9nYPQZ/3vOpH/ljpOVr1Xxct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qg/wDG8/52l6Lv/C/5I/5Xk5U16r8OW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Q7/wog/6sjyl/wCFLyJ/5Xtypr1Xxct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qkj/hRr/wBmZOtH/LvLH/sT4Vypr1Wi/wDXtX/i&#10;M/8AmBy1er//1dgj1F/9pDnp2/8ACcZ0/wCVpuV416r8OW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Q7+JZ/2dg9Bn/e86kf+WOk5WvVfFy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qD/AMbz/naXou/8L/kj/leTlTXqvw5a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VDv/CiD/qyPKX/AIUvIn/l&#10;e3KmvVfFy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qSP+FGv/&#10;AGZk60f8u8sf+xPhXKmvVaL/ANe1f+Iz/wCYHLV6v//W2CPUX/2kOenb/wAJxnT/AJWm5XjXqvw5&#10;a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VDv4ln/Z2D0Gf97zq&#10;R/5Y6Tla9V8XL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oP8A&#10;xvP+dpei7/wv+SP+V5OVNeq/Dl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UO/8KIP+rI8pf8AhS8if+V7cqa9V8XL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pI/4Ua/8AZmTrR/y7yx/7E+Fcqa9Vov8A17V/4jP/AJgctXq//9fY&#10;I9Rf/aQ56dv/AAnGdP8AlableNeq/Dl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UO/iWf9nYPQZ/3vOpH/ljpOVr1Xxct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qg/wDG8/52l6Lv/C/5I/5Xk5U16r8OW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Q7/wog/6sjyl/wCFLyJ/5Xtypr1Xxct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qkj/hRr/wBmZOtH/LvLH/sT&#10;4Vypr1Wi/wDXtX/iM/8AmBy1er//0Ngj1F/9pDnp2/8ACcZ0/wCVpuV416r8OW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Q7+JZ/2dg9Bn/e86kf+WOk5WvVfFy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qD/AMbz/naXou/8L/kj&#10;/leTlTXqvw5a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VDv/Ci&#10;D/qyPKX/AIUvIn/le3KmvVfFy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qSP+FGv/AGZk60f8u8sf+xPhXKmvVaL/ANe1f+Iz/wCYHLV6v//R2CPUX/2kOenb/wAJ&#10;xnT/AJWm5XjXqvw5a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V&#10;Dv4ln/Z2D0Gf97zqR/5Y6Tla9V8XL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oP8AxvP+dpei7/wv+SP+V5OVNeq/Dl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UO/8KIP+rI8pf8AhS8if+V7cqa9V8XL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pI/4Ua/8AZmTrR/y7yx/7E+Fcqa9Vov8A17V/&#10;4jP/AJgctXq//9LYI9Rf/aQ56dv/AAnGdP8AlableNeq/Dl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UO/iWf9nYPQZ/3vOpH/ljpOVr1Xxct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qg/wDG8/52l6Lv/C/5I/5Xk5U16r8OW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Q7/wog/6sjyl/wCFLyJ/&#10;5Xtypr1Xxct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qkj/hRr&#10;/wBmZOtH/LvLH/sT4Vypr1Wi/wDXtX/iM/8AmBy1er//09gj1F/9pDnp2/8ACcZ0/wCVpuV416r8&#10;OW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Q7+JZ/2dg9Bn/e8&#10;6kf+WOk5WvVfFy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qD/&#10;AMbz/naXou/8L/kj/leTlTXqvw5a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VDv/CiD/qyPKX/AIUvIn/le3KmvVfFy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qSP+FGv/AGZk60f8u8sf+xPhXKmvVaL/ANe1f+Iz/wCYHLV6v//U&#10;2CPUX/2kOenb/wAJxnT/AJWm5XjXqvw5a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VDv4ln/Z2D0Gf97zqR/5Y6Tla9V8XL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oP8AxvP+dpei7/wv+SP+V5OVNeq/Dl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UO/8KIP+rI8pf8AhS8if+V7cqa9V8XL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pI/4Ua/8AZmTrR/y7yx/7&#10;E+Fcqa9Vov8A17V/4jP/AJgctXq//9XYI9Rf/aQ56dv/AAnGdP8AlableNeq/Dl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UO/iWf9nYPQZ/3vOpH/ljpOVr1Xxct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qg/wDG8/52l6Lv/C/5&#10;I/5Xk5U16r8OW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Q7/w&#10;og/6sjyl/wCFLyJ/5Xtypr1Xxct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qkj/hRr/wBmZOtH/LvLH/sT4Vypr1Wi/wDXtX/iM/8AmBy1er//1tgj1F/9pDnp2/8A&#10;CcZ0/wCVpuV416r8OW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Q7+JZ/2dg9Bn/e86kf+WOk5WvVfFy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qD/AMbz/naXou/8L/kj/leTlTXqvw5a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VDv/CiD/qyPKX/AIUvIn/le3KmvVfFy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qSP+FGv/AGZk60f8u8sf+xPhXKmvVaL/ANe1&#10;f+Iz/wCYHLV6v//X2CPUX/2kOenb/wAJxnT/AJWm5XjXqvw5a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VDv4ln/Z2D0Gf97zqR/5Y6Tla9V8XL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oP8AxvP+dpei7/wv+SP+V5OVNeq/Dl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UO/8KIP+rI8pf8AhS8i&#10;f+V7cqa9V8XL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pI/4U&#10;a/8AZmTrR/y7yx/7E+Fcqa9Vov8A17V/4jP/AJgctXq//9DYI9Rf/aQ56dv/AAnGdP8AlableNeq&#10;/Dl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UO/iWf9nYPQZ/3&#10;vOpH/ljpOVr1Xxct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qg&#10;/wDG8/52l6Lv/C/5I/5Xk5U16r8OW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Q7/wog/6sjyl/wCFLyJ/5Xtypr1Xxct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" stroked="f">
                <v:fill r:id="rId16" o:title="" rotate="t" type="frame"/>
                <v:textbox>
                  <w:txbxContent>
                    <w:p w14:paraId="6DB81532" w14:textId="77777777" w:rsidR="00550C03" w:rsidRDefault="00550C03"/>
                  </w:txbxContent>
                </v:textbox>
                <w10:wrap type="square"/>
              </v:shape>
            </w:pict>
          </mc:Fallback>
        </mc:AlternateContent>
      </w:r>
    </w:p>
    <w:p w14:paraId="39AED14A" w14:textId="77777777" w:rsidR="00635901" w:rsidRPr="00635901" w:rsidRDefault="00635901" w:rsidP="00635901"/>
    <w:p w14:paraId="029FE31F" w14:textId="77777777" w:rsidR="005125D0" w:rsidRPr="00635901" w:rsidRDefault="005125D0" w:rsidP="00635901"/>
    <w:sectPr w:rsidR="005125D0" w:rsidRPr="00635901" w:rsidSect="00997EEE">
      <w:headerReference w:type="default" r:id="rId17"/>
      <w:pgSz w:w="11906" w:h="16838" w:code="9"/>
      <w:pgMar w:top="2381" w:right="85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B6C429" w14:textId="77777777" w:rsidR="0026492C" w:rsidRDefault="0026492C" w:rsidP="001A595C">
      <w:r>
        <w:separator/>
      </w:r>
    </w:p>
  </w:endnote>
  <w:endnote w:type="continuationSeparator" w:id="0">
    <w:p w14:paraId="3F8FACA0" w14:textId="77777777" w:rsidR="0026492C" w:rsidRDefault="0026492C" w:rsidP="001A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CCBB40" w14:textId="77777777" w:rsidR="0026492C" w:rsidRDefault="0026492C" w:rsidP="001A595C">
      <w:r>
        <w:separator/>
      </w:r>
    </w:p>
  </w:footnote>
  <w:footnote w:type="continuationSeparator" w:id="0">
    <w:p w14:paraId="55942F77" w14:textId="77777777" w:rsidR="0026492C" w:rsidRDefault="0026492C" w:rsidP="001A59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5"/>
        <w:szCs w:val="15"/>
      </w:rPr>
      <w:id w:val="-1915389100"/>
      <w:lock w:val="sdtContentLocked"/>
      <w:placeholder>
        <w:docPart w:val="A0987551CA558647ADA1D5A789FED386"/>
      </w:placeholder>
    </w:sdtPr>
    <w:sdtEndPr/>
    <w:sdtContent>
      <w:tbl>
        <w:tblPr>
          <w:tblStyle w:val="WERTSTOFFPROFISBASISTABELLE"/>
          <w:tblpPr w:vertAnchor="page" w:horzAnchor="page" w:tblpX="1362" w:tblpY="568"/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26492C" w14:paraId="2E5914E6" w14:textId="77777777" w:rsidTr="00065A42">
          <w:trPr>
            <w:trHeight w:hRule="exact" w:val="1077"/>
          </w:trPr>
          <w:tc>
            <w:tcPr>
              <w:tcW w:w="9694" w:type="dxa"/>
            </w:tcPr>
            <w:p w14:paraId="3BD9D1F9" w14:textId="77777777" w:rsidR="0026492C" w:rsidRDefault="0026492C" w:rsidP="00065A42">
              <w:pPr>
                <w:pStyle w:val="Kopfzeile"/>
              </w:pPr>
            </w:p>
          </w:tc>
        </w:tr>
      </w:tbl>
      <w:tbl>
        <w:tblPr>
          <w:tblStyle w:val="WERTSTOFFPROFISBASISTABELLE"/>
          <w:tblpPr w:vertAnchor="page" w:horzAnchor="page" w:tblpX="1589" w:tblpY="681"/>
          <w:tblW w:w="0" w:type="auto"/>
          <w:tblLayout w:type="fixed"/>
          <w:tblLook w:val="04A0" w:firstRow="1" w:lastRow="0" w:firstColumn="1" w:lastColumn="0" w:noHBand="0" w:noVBand="1"/>
        </w:tblPr>
        <w:tblGrid>
          <w:gridCol w:w="6973"/>
        </w:tblGrid>
        <w:tr w:rsidR="0026492C" w14:paraId="14E1B70C" w14:textId="77777777" w:rsidTr="00FC2C56">
          <w:trPr>
            <w:trHeight w:hRule="exact" w:val="425"/>
          </w:trPr>
          <w:sdt>
            <w:sdtPr>
              <w:id w:val="1666202304"/>
              <w:placeholder>
                <w:docPart w:val="5EE68F73B106AD45B56B7D59358FF015"/>
              </w:placeholder>
              <w:text/>
            </w:sdtPr>
            <w:sdtEndPr/>
            <w:sdtContent>
              <w:tc>
                <w:tcPr>
                  <w:tcW w:w="6973" w:type="dxa"/>
                </w:tcPr>
                <w:p w14:paraId="2A83946C" w14:textId="77777777" w:rsidR="0026492C" w:rsidRPr="004F72A4" w:rsidRDefault="001D0FE0" w:rsidP="001D0FE0">
                  <w:pPr>
                    <w:pStyle w:val="Aufgabentitel"/>
                  </w:pPr>
                  <w:r>
                    <w:t>S</w:t>
                  </w:r>
                  <w:r w:rsidR="0026492C">
                    <w:t>ortieranlage</w:t>
                  </w:r>
                </w:p>
              </w:tc>
            </w:sdtContent>
          </w:sdt>
        </w:tr>
      </w:tbl>
      <w:p w14:paraId="32380999" w14:textId="77777777" w:rsidR="0026492C" w:rsidRDefault="0026492C" w:rsidP="00A61E53">
        <w:pPr>
          <w:pStyle w:val="Quelle"/>
        </w:pPr>
        <w:r>
          <w:rPr>
            <w:noProof/>
            <w:lang w:eastAsia="de-DE"/>
          </w:rPr>
          <w:drawing>
            <wp:anchor distT="0" distB="0" distL="114300" distR="114300" simplePos="0" relativeHeight="251658240" behindDoc="1" locked="1" layoutInCell="1" allowOverlap="1" wp14:anchorId="5D5809B9" wp14:editId="1579ED1B">
              <wp:simplePos x="0" y="0"/>
              <wp:positionH relativeFrom="page">
                <wp:posOffset>5875655</wp:posOffset>
              </wp:positionH>
              <wp:positionV relativeFrom="page">
                <wp:posOffset>504190</wp:posOffset>
              </wp:positionV>
              <wp:extent cx="1000800" cy="396000"/>
              <wp:effectExtent l="0" t="0" r="0" b="4445"/>
              <wp:wrapNone/>
              <wp:docPr id="2" name="WERTSTOFF PRO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Die Wertstoffprofis_SW_ZW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8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498pt;height:1500pt" o:bullet="t">
        <v:imagedata r:id="rId1" o:title="Stift"/>
      </v:shape>
    </w:pict>
  </w:numPicBullet>
  <w:abstractNum w:abstractNumId="0">
    <w:nsid w:val="157D0C89"/>
    <w:multiLevelType w:val="multilevel"/>
    <w:tmpl w:val="CBFE50B8"/>
    <w:styleLink w:val="zzzListeAuflistung"/>
    <w:lvl w:ilvl="0">
      <w:start w:val="1"/>
      <w:numFmt w:val="bullet"/>
      <w:pStyle w:val="Auflistung"/>
      <w:lvlText w:val="■"/>
      <w:lvlJc w:val="left"/>
      <w:pPr>
        <w:ind w:left="170" w:hanging="181"/>
      </w:pPr>
      <w:rPr>
        <w:rFonts w:ascii="Arial" w:hAnsi="Arial" w:hint="default"/>
        <w:color w:val="auto"/>
        <w:position w:val="2"/>
      </w:rPr>
    </w:lvl>
    <w:lvl w:ilvl="1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2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3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4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5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6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7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8">
      <w:start w:val="1"/>
      <w:numFmt w:val="none"/>
      <w:lvlText w:val=""/>
      <w:lvlJc w:val="left"/>
      <w:pPr>
        <w:ind w:left="170" w:hanging="181"/>
      </w:pPr>
      <w:rPr>
        <w:rFonts w:hint="default"/>
      </w:rPr>
    </w:lvl>
  </w:abstractNum>
  <w:abstractNum w:abstractNumId="1">
    <w:nsid w:val="173D3C26"/>
    <w:multiLevelType w:val="multilevel"/>
    <w:tmpl w:val="CBFE50B8"/>
    <w:numStyleLink w:val="zzzListeAuflistung"/>
  </w:abstractNum>
  <w:abstractNum w:abstractNumId="2">
    <w:nsid w:val="71E660B2"/>
    <w:multiLevelType w:val="multilevel"/>
    <w:tmpl w:val="251863B0"/>
    <w:numStyleLink w:val="zzzListeAufgabe"/>
  </w:abstractNum>
  <w:abstractNum w:abstractNumId="3">
    <w:nsid w:val="7304296E"/>
    <w:multiLevelType w:val="multilevel"/>
    <w:tmpl w:val="251863B0"/>
    <w:styleLink w:val="zzzListeAufgabe"/>
    <w:lvl w:ilvl="0">
      <w:start w:val="1"/>
      <w:numFmt w:val="bullet"/>
      <w:pStyle w:val="Aufgabe"/>
      <w:lvlText w:val=""/>
      <w:lvlPicBulletId w:val="0"/>
      <w:lvlJc w:val="left"/>
      <w:pPr>
        <w:ind w:left="652" w:hanging="680"/>
      </w:pPr>
      <w:rPr>
        <w:rFonts w:ascii="Symbol" w:hAnsi="Symbol" w:hint="default"/>
        <w:color w:val="auto"/>
        <w:spacing w:val="0"/>
        <w:position w:val="-4"/>
        <w:sz w:val="46"/>
        <w:vertAlign w:val="baseline"/>
      </w:rPr>
    </w:lvl>
    <w:lvl w:ilvl="1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2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3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4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5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6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7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8">
      <w:start w:val="1"/>
      <w:numFmt w:val="none"/>
      <w:lvlText w:val=""/>
      <w:lvlJc w:val="left"/>
      <w:pPr>
        <w:ind w:left="652" w:hanging="65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1F8"/>
    <w:rsid w:val="000270DE"/>
    <w:rsid w:val="00065A42"/>
    <w:rsid w:val="000F7C6D"/>
    <w:rsid w:val="00113022"/>
    <w:rsid w:val="001323C5"/>
    <w:rsid w:val="00133F53"/>
    <w:rsid w:val="0014041C"/>
    <w:rsid w:val="00144247"/>
    <w:rsid w:val="001445DA"/>
    <w:rsid w:val="0014786B"/>
    <w:rsid w:val="00174988"/>
    <w:rsid w:val="00186678"/>
    <w:rsid w:val="00196422"/>
    <w:rsid w:val="001A4E96"/>
    <w:rsid w:val="001A595C"/>
    <w:rsid w:val="001C535E"/>
    <w:rsid w:val="001D0FE0"/>
    <w:rsid w:val="001F7512"/>
    <w:rsid w:val="001F7D17"/>
    <w:rsid w:val="00242A6E"/>
    <w:rsid w:val="00246648"/>
    <w:rsid w:val="00252110"/>
    <w:rsid w:val="0026492C"/>
    <w:rsid w:val="00264E17"/>
    <w:rsid w:val="002A42CD"/>
    <w:rsid w:val="002B14E9"/>
    <w:rsid w:val="002D690C"/>
    <w:rsid w:val="002E0BFC"/>
    <w:rsid w:val="002E1E94"/>
    <w:rsid w:val="002E27F9"/>
    <w:rsid w:val="002F11F8"/>
    <w:rsid w:val="002F4ACF"/>
    <w:rsid w:val="0031126E"/>
    <w:rsid w:val="00314C45"/>
    <w:rsid w:val="0033717D"/>
    <w:rsid w:val="00360E0A"/>
    <w:rsid w:val="0039309E"/>
    <w:rsid w:val="003A3582"/>
    <w:rsid w:val="003D6EC8"/>
    <w:rsid w:val="003D7945"/>
    <w:rsid w:val="003E4DC7"/>
    <w:rsid w:val="00420E95"/>
    <w:rsid w:val="00440F1A"/>
    <w:rsid w:val="0045157A"/>
    <w:rsid w:val="0046657C"/>
    <w:rsid w:val="004705B5"/>
    <w:rsid w:val="00493C5F"/>
    <w:rsid w:val="004C15BA"/>
    <w:rsid w:val="004D45F6"/>
    <w:rsid w:val="004F72A4"/>
    <w:rsid w:val="00507E49"/>
    <w:rsid w:val="005125D0"/>
    <w:rsid w:val="005144AF"/>
    <w:rsid w:val="005225EA"/>
    <w:rsid w:val="00534E52"/>
    <w:rsid w:val="00550C03"/>
    <w:rsid w:val="00553F4F"/>
    <w:rsid w:val="00564EA6"/>
    <w:rsid w:val="00565F14"/>
    <w:rsid w:val="0057338B"/>
    <w:rsid w:val="00574186"/>
    <w:rsid w:val="00583573"/>
    <w:rsid w:val="005A3389"/>
    <w:rsid w:val="005D0A54"/>
    <w:rsid w:val="005D4B3F"/>
    <w:rsid w:val="005F2051"/>
    <w:rsid w:val="005F4171"/>
    <w:rsid w:val="00612A18"/>
    <w:rsid w:val="00634EB5"/>
    <w:rsid w:val="00635901"/>
    <w:rsid w:val="006506E4"/>
    <w:rsid w:val="0066708D"/>
    <w:rsid w:val="006D6D8F"/>
    <w:rsid w:val="00710102"/>
    <w:rsid w:val="0071046B"/>
    <w:rsid w:val="00712A95"/>
    <w:rsid w:val="00727C0F"/>
    <w:rsid w:val="00750D73"/>
    <w:rsid w:val="0077679B"/>
    <w:rsid w:val="0078791D"/>
    <w:rsid w:val="007A3664"/>
    <w:rsid w:val="007E68BE"/>
    <w:rsid w:val="008955E7"/>
    <w:rsid w:val="008A5D94"/>
    <w:rsid w:val="008B0C90"/>
    <w:rsid w:val="008B1983"/>
    <w:rsid w:val="008B2E62"/>
    <w:rsid w:val="008C71B9"/>
    <w:rsid w:val="008C7E58"/>
    <w:rsid w:val="008D1813"/>
    <w:rsid w:val="008D3E52"/>
    <w:rsid w:val="00907763"/>
    <w:rsid w:val="00956CF5"/>
    <w:rsid w:val="009616F5"/>
    <w:rsid w:val="009872A7"/>
    <w:rsid w:val="0099038C"/>
    <w:rsid w:val="00997EEE"/>
    <w:rsid w:val="009A1226"/>
    <w:rsid w:val="009C33A8"/>
    <w:rsid w:val="00A0342C"/>
    <w:rsid w:val="00A07619"/>
    <w:rsid w:val="00A10443"/>
    <w:rsid w:val="00A362E7"/>
    <w:rsid w:val="00A46382"/>
    <w:rsid w:val="00A51178"/>
    <w:rsid w:val="00A61E53"/>
    <w:rsid w:val="00A80A8C"/>
    <w:rsid w:val="00A93410"/>
    <w:rsid w:val="00AC28A6"/>
    <w:rsid w:val="00AE075B"/>
    <w:rsid w:val="00B50EFF"/>
    <w:rsid w:val="00B642F7"/>
    <w:rsid w:val="00BB6D2B"/>
    <w:rsid w:val="00BB7F3A"/>
    <w:rsid w:val="00BC096E"/>
    <w:rsid w:val="00BC2581"/>
    <w:rsid w:val="00BC63AB"/>
    <w:rsid w:val="00BC704F"/>
    <w:rsid w:val="00BD1DBD"/>
    <w:rsid w:val="00BF2755"/>
    <w:rsid w:val="00C12265"/>
    <w:rsid w:val="00C160FF"/>
    <w:rsid w:val="00C21B93"/>
    <w:rsid w:val="00C30172"/>
    <w:rsid w:val="00C334C0"/>
    <w:rsid w:val="00C70153"/>
    <w:rsid w:val="00C94E33"/>
    <w:rsid w:val="00CA7BA0"/>
    <w:rsid w:val="00CC5874"/>
    <w:rsid w:val="00D1754A"/>
    <w:rsid w:val="00D257C5"/>
    <w:rsid w:val="00D47AAA"/>
    <w:rsid w:val="00D8301B"/>
    <w:rsid w:val="00DA3F5E"/>
    <w:rsid w:val="00DB7FD0"/>
    <w:rsid w:val="00E06F7D"/>
    <w:rsid w:val="00E15E2F"/>
    <w:rsid w:val="00E211AA"/>
    <w:rsid w:val="00E3172B"/>
    <w:rsid w:val="00EB2887"/>
    <w:rsid w:val="00EE06E1"/>
    <w:rsid w:val="00EF75B6"/>
    <w:rsid w:val="00EF7F05"/>
    <w:rsid w:val="00F07694"/>
    <w:rsid w:val="00F150E4"/>
    <w:rsid w:val="00F179D8"/>
    <w:rsid w:val="00F52AB3"/>
    <w:rsid w:val="00F61D62"/>
    <w:rsid w:val="00F66108"/>
    <w:rsid w:val="00F85837"/>
    <w:rsid w:val="00F8606B"/>
    <w:rsid w:val="00F90AAB"/>
    <w:rsid w:val="00F91D0E"/>
    <w:rsid w:val="00FA3892"/>
    <w:rsid w:val="00FC2C56"/>
    <w:rsid w:val="00FE689E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A7F4D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eg"/><Relationship Id="rId12" Type="http://schemas.openxmlformats.org/officeDocument/2006/relationships/image" Target="media/image6.jpeg"/><Relationship Id="rId13" Type="http://schemas.openxmlformats.org/officeDocument/2006/relationships/image" Target="media/image5.jpg"/><Relationship Id="rId14" Type="http://schemas.openxmlformats.org/officeDocument/2006/relationships/image" Target="media/image8.jpeg"/><Relationship Id="rId15" Type="http://schemas.openxmlformats.org/officeDocument/2006/relationships/image" Target="media/image6.jpg"/><Relationship Id="rId16" Type="http://schemas.openxmlformats.org/officeDocument/2006/relationships/image" Target="media/image10.jpe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:Users:timmermann:Desktop:WERT_Wordvorlagen_FINAL:VORLAGE_Aufgabenblatt_WERT_PROFIS_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987551CA558647ADA1D5A789FED3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260279-88A1-AE42-AB2B-7E54F35DDD31}"/>
      </w:docPartPr>
      <w:docPartBody>
        <w:p w:rsidR="008E0502" w:rsidRDefault="008E0502">
          <w:pPr>
            <w:pStyle w:val="A0987551CA558647ADA1D5A789FED386"/>
          </w:pPr>
          <w:r w:rsidRPr="009E57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E68F73B106AD45B56B7D59358FF0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B780EA-A95C-5545-AFC0-7D49788003AE}"/>
      </w:docPartPr>
      <w:docPartBody>
        <w:p w:rsidR="008E0502" w:rsidRDefault="008E0502">
          <w:pPr>
            <w:pStyle w:val="5EE68F73B106AD45B56B7D59358FF015"/>
          </w:pPr>
          <w:r>
            <w:rPr>
              <w:rStyle w:val="Platzhaltertext"/>
            </w:rPr>
            <w:t>Aufgabentitel (in der Kopfzeile eintragen)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502"/>
    <w:rsid w:val="008E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A0987551CA558647ADA1D5A789FED386">
    <w:name w:val="A0987551CA558647ADA1D5A789FED386"/>
  </w:style>
  <w:style w:type="paragraph" w:customStyle="1" w:styleId="5EE68F73B106AD45B56B7D59358FF015">
    <w:name w:val="5EE68F73B106AD45B56B7D59358FF01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A0987551CA558647ADA1D5A789FED386">
    <w:name w:val="A0987551CA558647ADA1D5A789FED386"/>
  </w:style>
  <w:style w:type="paragraph" w:customStyle="1" w:styleId="5EE68F73B106AD45B56B7D59358FF015">
    <w:name w:val="5EE68F73B106AD45B56B7D59358FF0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Larissa">
  <a:themeElements>
    <a:clrScheme name="DIE WERTSTOFF PROF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00000"/>
      </a:hlink>
      <a:folHlink>
        <a:srgbClr val="000000"/>
      </a:folHlink>
    </a:clrScheme>
    <a:fontScheme name="DIE WERTSTOFF PROF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VORLAGE_Aufgabenblatt_WERT_PROFIS_02.dotx</Template>
  <TotalTime>0</TotalTime>
  <Pages>6</Pages>
  <Words>1016</Words>
  <Characters>6403</Characters>
  <Application>Microsoft Macintosh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Brauer</dc:creator>
  <cp:keywords/>
  <dc:description/>
  <cp:lastModifiedBy>Alex Brauer</cp:lastModifiedBy>
  <cp:revision>34</cp:revision>
  <cp:lastPrinted>2015-11-24T11:04:00Z</cp:lastPrinted>
  <dcterms:created xsi:type="dcterms:W3CDTF">2016-02-03T15:08:00Z</dcterms:created>
  <dcterms:modified xsi:type="dcterms:W3CDTF">2016-02-11T07:17:00Z</dcterms:modified>
</cp:coreProperties>
</file>