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067894" w14:textId="77777777" w:rsidR="00065A42" w:rsidRDefault="00A61E53" w:rsidP="00F179D8">
      <w:pPr>
        <w:pStyle w:val="Aufgabennummer"/>
        <w:framePr w:wrap="around"/>
      </w:pPr>
      <w:r w:rsidRPr="00F179D8">
        <w:t>Aufgabe</w:t>
      </w:r>
      <w:r>
        <w:t xml:space="preserve"> 1</w:t>
      </w:r>
    </w:p>
    <w:p w14:paraId="454CADD7" w14:textId="77777777" w:rsidR="00091FDA" w:rsidRDefault="00091FDA" w:rsidP="002A4978">
      <w:pPr>
        <w:pStyle w:val="Headline"/>
      </w:pPr>
      <w:r>
        <w:t xml:space="preserve">Aluminiumrecycling </w:t>
      </w:r>
    </w:p>
    <w:p w14:paraId="29B5F669" w14:textId="77777777" w:rsidR="00091FDA" w:rsidRDefault="00091FDA" w:rsidP="00893DB5">
      <w:pPr>
        <w:pStyle w:val="Text"/>
      </w:pPr>
      <w:r>
        <w:t xml:space="preserve">Aluminium ist eines der wichtigsten Metalle </w:t>
      </w:r>
      <w:proofErr w:type="spellStart"/>
      <w:r>
        <w:t>für</w:t>
      </w:r>
      <w:proofErr w:type="spellEnd"/>
      <w:r>
        <w:t xml:space="preserve"> Technik und Alltag. In besonders großen Mengen wird es </w:t>
      </w:r>
      <w:proofErr w:type="spellStart"/>
      <w:r>
        <w:t>für</w:t>
      </w:r>
      <w:proofErr w:type="spellEnd"/>
    </w:p>
    <w:p w14:paraId="44BAE3CD" w14:textId="77777777" w:rsidR="00091FDA" w:rsidRDefault="00091FDA" w:rsidP="00893DB5">
      <w:pPr>
        <w:pStyle w:val="Text"/>
      </w:pPr>
      <w:r>
        <w:t>Bauzwecke (zum Beispiel Fensterrahmen</w:t>
      </w:r>
      <w:proofErr w:type="gramStart"/>
      <w:r>
        <w:t>) und</w:t>
      </w:r>
      <w:proofErr w:type="gramEnd"/>
      <w:r>
        <w:t xml:space="preserve"> </w:t>
      </w:r>
      <w:proofErr w:type="spellStart"/>
      <w:r>
        <w:t>für</w:t>
      </w:r>
      <w:proofErr w:type="spellEnd"/>
      <w:r>
        <w:t xml:space="preserve"> den Fahrzeugbau (Autos, Flugzeuge) verwendet. Es wird</w:t>
      </w:r>
    </w:p>
    <w:p w14:paraId="50C1F827" w14:textId="77777777" w:rsidR="00091FDA" w:rsidRDefault="00091FDA" w:rsidP="00893DB5">
      <w:pPr>
        <w:pStyle w:val="Text"/>
      </w:pPr>
      <w:r>
        <w:t>aus Bauxit hergestellt, einem Mineral, das man direkt unter der Erdoberfläche abbauen kann. Es kommt in</w:t>
      </w:r>
    </w:p>
    <w:p w14:paraId="3C59D15A" w14:textId="77777777" w:rsidR="00A61E53" w:rsidRDefault="00091FDA" w:rsidP="00893DB5">
      <w:pPr>
        <w:pStyle w:val="Text"/>
      </w:pPr>
      <w:r>
        <w:t>vielen Gegenden der Welt vor, insbesondere in der Äquatorzone.</w:t>
      </w:r>
    </w:p>
    <w:p w14:paraId="5CC133B9" w14:textId="77777777" w:rsidR="00091FDA" w:rsidRPr="009C33A8" w:rsidRDefault="00091FDA" w:rsidP="00091FDA">
      <w:pPr>
        <w:pStyle w:val="Text"/>
      </w:pPr>
    </w:p>
    <w:p w14:paraId="7AEA2BBA" w14:textId="77777777" w:rsidR="00CA7BA0" w:rsidRDefault="00091FDA" w:rsidP="00893DB5">
      <w:pPr>
        <w:pStyle w:val="Text"/>
      </w:pPr>
      <w:r w:rsidRPr="00091FDA">
        <w:t>Die Herstellung von Aluminium belastet die Umwelt in mehrfacher Weise:</w:t>
      </w:r>
    </w:p>
    <w:p w14:paraId="049C7184" w14:textId="77777777" w:rsidR="00091FDA" w:rsidRDefault="00091FDA" w:rsidP="00091FDA">
      <w:pPr>
        <w:pStyle w:val="Auflistung"/>
      </w:pPr>
      <w:r>
        <w:t xml:space="preserve">Der Rohstoff </w:t>
      </w:r>
      <w:proofErr w:type="spellStart"/>
      <w:r>
        <w:t>für</w:t>
      </w:r>
      <w:proofErr w:type="spellEnd"/>
      <w:r>
        <w:t xml:space="preserve"> die Aluminiumherstellung – Bauxit – wird im Tagebau abgebaut. Dabei werden Biotope zerstört, die später durch aufwändige </w:t>
      </w:r>
      <w:proofErr w:type="spellStart"/>
      <w:r>
        <w:t>Renaturierungsmaßnahmen</w:t>
      </w:r>
      <w:proofErr w:type="spellEnd"/>
      <w:r>
        <w:t xml:space="preserve"> wieder in einen naturnahen Zustand gebracht werden </w:t>
      </w:r>
      <w:proofErr w:type="spellStart"/>
      <w:r>
        <w:t>müssen</w:t>
      </w:r>
      <w:proofErr w:type="spellEnd"/>
      <w:r>
        <w:t>.</w:t>
      </w:r>
    </w:p>
    <w:p w14:paraId="00BB7AA5" w14:textId="77777777" w:rsidR="00091FDA" w:rsidRDefault="00091FDA" w:rsidP="00091FDA">
      <w:pPr>
        <w:pStyle w:val="Auflistung"/>
      </w:pPr>
      <w:r>
        <w:t xml:space="preserve">Weil der Rohstoff Bauxit kein reines Aluminiummineral ist, fallen bei </w:t>
      </w:r>
      <w:r w:rsidR="00803ED9">
        <w:t>der Aufbereitung große Mengen a</w:t>
      </w:r>
      <w:r>
        <w:t>n</w:t>
      </w:r>
    </w:p>
    <w:p w14:paraId="335CCD6E" w14:textId="77777777" w:rsidR="00091FDA" w:rsidRDefault="00091FDA" w:rsidP="00091FDA">
      <w:pPr>
        <w:pStyle w:val="Auflistung"/>
        <w:numPr>
          <w:ilvl w:val="0"/>
          <w:numId w:val="0"/>
        </w:numPr>
        <w:ind w:left="-11" w:firstLine="181"/>
      </w:pPr>
      <w:r>
        <w:t>Rotschlamm an, der giftige Beimengungen enthält (z. B. Arsen und Quecksilber) und mit großem Aufwand</w:t>
      </w:r>
    </w:p>
    <w:p w14:paraId="0A41C55D" w14:textId="77777777" w:rsidR="00091FDA" w:rsidRDefault="00091FDA" w:rsidP="00091FDA">
      <w:pPr>
        <w:pStyle w:val="Auflistung"/>
        <w:numPr>
          <w:ilvl w:val="0"/>
          <w:numId w:val="0"/>
        </w:numPr>
        <w:ind w:left="-11" w:firstLine="181"/>
      </w:pPr>
      <w:r>
        <w:t>entsorgt werden muss.</w:t>
      </w:r>
    </w:p>
    <w:p w14:paraId="183D3BF2" w14:textId="77777777" w:rsidR="007F3AE2" w:rsidRDefault="007F3AE2" w:rsidP="007F3AE2">
      <w:pPr>
        <w:pStyle w:val="Auflistung"/>
      </w:pPr>
      <w:r>
        <w:t>Die Aluminiumherstellung benötigt sehr viel Energie</w:t>
      </w:r>
      <w:proofErr w:type="gramStart"/>
      <w:r>
        <w:t xml:space="preserve">, weil die Elektrolyse-Behälter mit elektrischem Strom auf hohe Temperaturen erhitzt werden </w:t>
      </w:r>
      <w:proofErr w:type="spellStart"/>
      <w:r>
        <w:t>müssen</w:t>
      </w:r>
      <w:proofErr w:type="spellEnd"/>
      <w:r>
        <w:t>.</w:t>
      </w:r>
      <w:proofErr w:type="gramEnd"/>
    </w:p>
    <w:p w14:paraId="003162C3" w14:textId="77777777" w:rsidR="00091FDA" w:rsidRDefault="00091FDA" w:rsidP="00091FDA">
      <w:pPr>
        <w:pStyle w:val="Auflistung"/>
        <w:numPr>
          <w:ilvl w:val="0"/>
          <w:numId w:val="0"/>
        </w:numPr>
        <w:ind w:left="170" w:hanging="170"/>
      </w:pPr>
    </w:p>
    <w:p w14:paraId="01A67247" w14:textId="77777777" w:rsidR="00091FDA" w:rsidRDefault="00714BFB" w:rsidP="00091FDA">
      <w:pPr>
        <w:pStyle w:val="Auflistung"/>
        <w:numPr>
          <w:ilvl w:val="0"/>
          <w:numId w:val="0"/>
        </w:numPr>
        <w:ind w:left="-11" w:firstLine="181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A11A50" wp14:editId="5D7B4C1F">
                <wp:simplePos x="0" y="0"/>
                <wp:positionH relativeFrom="column">
                  <wp:posOffset>3086100</wp:posOffset>
                </wp:positionH>
                <wp:positionV relativeFrom="paragraph">
                  <wp:posOffset>81915</wp:posOffset>
                </wp:positionV>
                <wp:extent cx="3086100" cy="1943100"/>
                <wp:effectExtent l="0" t="0" r="0" b="1270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1084D" w14:textId="77777777" w:rsidR="00994627" w:rsidRDefault="00994627" w:rsidP="00E544E5">
                            <w:pPr>
                              <w:pStyle w:val="Text"/>
                            </w:pPr>
                            <w:r>
                              <w:t>Setzt man statt Bauxit Aluminiumabfälle bei der</w:t>
                            </w:r>
                          </w:p>
                          <w:p w14:paraId="73E85912" w14:textId="77777777" w:rsidR="00994627" w:rsidRDefault="00994627" w:rsidP="00E544E5">
                            <w:pPr>
                              <w:pStyle w:val="Text"/>
                            </w:pPr>
                            <w:r>
                              <w:t>Produktion ein oder verwendet man ausschließlich</w:t>
                            </w:r>
                          </w:p>
                          <w:p w14:paraId="33AE0558" w14:textId="77777777" w:rsidR="00994627" w:rsidRDefault="00994627" w:rsidP="00E544E5">
                            <w:pPr>
                              <w:pStyle w:val="Text"/>
                            </w:pPr>
                            <w:r>
                              <w:t xml:space="preserve">Alt-Aluminium, dann gibt es deutlich weniger </w:t>
                            </w:r>
                            <w:proofErr w:type="spellStart"/>
                            <w:r>
                              <w:t>Be-lastungen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für</w:t>
                            </w:r>
                            <w:proofErr w:type="spellEnd"/>
                            <w:r>
                              <w:t xml:space="preserve"> die Umwelt und keinen neuen Land-</w:t>
                            </w:r>
                            <w:proofErr w:type="spellStart"/>
                            <w:r>
                              <w:t>schaftsverbrauch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60FD9E9" w14:textId="77777777" w:rsidR="00994627" w:rsidRDefault="00994627" w:rsidP="00E544E5">
                            <w:pPr>
                              <w:pStyle w:val="Text"/>
                            </w:pPr>
                          </w:p>
                          <w:p w14:paraId="19278A6D" w14:textId="77777777" w:rsidR="00994627" w:rsidRDefault="00994627" w:rsidP="00E544E5">
                            <w:pPr>
                              <w:pStyle w:val="Text"/>
                            </w:pPr>
                            <w:r>
                              <w:t>Jedes Kilogramm recyceltes Aluminium trägt so zur</w:t>
                            </w:r>
                          </w:p>
                          <w:p w14:paraId="1CF635B7" w14:textId="77777777" w:rsidR="00994627" w:rsidRDefault="00994627" w:rsidP="00E544E5">
                            <w:pPr>
                              <w:pStyle w:val="Text"/>
                            </w:pPr>
                            <w:r>
                              <w:t>Erhaltung der Umwelt und der Landschaft bei.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243pt;margin-top:6.45pt;width:243pt;height:15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hIXc4CAAAP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" filled="f" stroked="f">
                <v:textbox>
                  <w:txbxContent>
                    <w:p w14:paraId="6241084D" w14:textId="77777777" w:rsidR="00994627" w:rsidRDefault="00994627" w:rsidP="00E544E5">
                      <w:pPr>
                        <w:pStyle w:val="Text"/>
                      </w:pPr>
                      <w:r>
                        <w:t>Setzt man statt Bauxit Aluminiumabfälle bei der</w:t>
                      </w:r>
                    </w:p>
                    <w:p w14:paraId="73E85912" w14:textId="77777777" w:rsidR="00994627" w:rsidRDefault="00994627" w:rsidP="00E544E5">
                      <w:pPr>
                        <w:pStyle w:val="Text"/>
                      </w:pPr>
                      <w:r>
                        <w:t>Produktion ein oder verwendet man ausschließlich</w:t>
                      </w:r>
                    </w:p>
                    <w:p w14:paraId="33AE0558" w14:textId="77777777" w:rsidR="00994627" w:rsidRDefault="00994627" w:rsidP="00E544E5">
                      <w:pPr>
                        <w:pStyle w:val="Text"/>
                      </w:pPr>
                      <w:r>
                        <w:t xml:space="preserve">Alt-Aluminium, dann gibt es deutlich weniger </w:t>
                      </w:r>
                      <w:proofErr w:type="spellStart"/>
                      <w:r>
                        <w:t>Be-lastungen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für</w:t>
                      </w:r>
                      <w:proofErr w:type="spellEnd"/>
                      <w:r>
                        <w:t xml:space="preserve"> die Umwelt und keinen neuen Land-</w:t>
                      </w:r>
                      <w:proofErr w:type="spellStart"/>
                      <w:r>
                        <w:t>schaftsverbrauch</w:t>
                      </w:r>
                      <w:proofErr w:type="spellEnd"/>
                      <w:r>
                        <w:t>.</w:t>
                      </w:r>
                    </w:p>
                    <w:p w14:paraId="360FD9E9" w14:textId="77777777" w:rsidR="00994627" w:rsidRDefault="00994627" w:rsidP="00E544E5">
                      <w:pPr>
                        <w:pStyle w:val="Text"/>
                      </w:pPr>
                    </w:p>
                    <w:p w14:paraId="19278A6D" w14:textId="77777777" w:rsidR="00994627" w:rsidRDefault="00994627" w:rsidP="00E544E5">
                      <w:pPr>
                        <w:pStyle w:val="Text"/>
                      </w:pPr>
                      <w:r>
                        <w:t>Jedes Kilogramm recyceltes Aluminium trägt so zur</w:t>
                      </w:r>
                    </w:p>
                    <w:p w14:paraId="1CF635B7" w14:textId="77777777" w:rsidR="00994627" w:rsidRDefault="00994627" w:rsidP="00E544E5">
                      <w:pPr>
                        <w:pStyle w:val="Text"/>
                      </w:pPr>
                      <w:r>
                        <w:t>Erhaltung der Umwelt und der Landschaft bei.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43207" wp14:editId="2DA01E8B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2921000" cy="193548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193548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52243" w14:textId="77777777" w:rsidR="00994627" w:rsidRDefault="009946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left:0;text-align:left;margin-left:0;margin-top:15pt;width:230pt;height:15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i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JYAAAABAAIAlgAAAAEAAjhCSU0EJgAA&#10;AAAADgAAAAAAAAAAAAA/gAAAOEJJTQPyAAAAAAAKAAD///////8AADhCSU0EDQAAAAAABAAAAHg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8AAAAGAAAAAAAAAAAAAAFFAAAB&#10;6AAAAA0AdQBtAHcAZQBsAHQAXwBiAGkAbABkAF8AMQAAAAEAAAAAAAAAAAAAAAAAAAAAAAAAAQAA&#10;AAAAAAAAAAAB6AAAAUUAAAAAAAAAAAAAAAAAAAAAAQAAAAAAAAAAAAAAAAAAAAAAAAAQAAAAAQAA&#10;AAAAAG51bGwAAAACAAAABmJvdW5kc09iamMAAAABAAAAAAAAUmN0MQAAAAQAAAAAVG9wIGxvbmcA&#10;AAAAAAAAAExlZnRsb25nAAAAAAAAAABCdG9tbG9uZwAAAUUAAAAAUmdodGxvbmcAAAHo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FFAAAAAFJnaHRsb25nAAAB6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M4QklNBAwAAAAAIRIAAAABAAAAoAAAAGsAAAHgAADIoAAAIPYAGAAB/9j/&#10;7QAMQWRvYmVfQ00AAf/uAA5BZG9iZQBkgAAAAAH/2wCEAAwICAgJCAwJCQwRCwoLERUPDAwPFRgT&#10;ExUTExgRDAwMDAwMEQwMDAwMDAwMDAwMDAwMDAwMDAwMDAwMDAwMDAwBDQsLDQ4NEA4OEBQODg4U&#10;FA4ODg4UEQwMDAwMEREMDAwMDAwRDAwMDAwMDAwMDAwMDAwMDAwMDAwMDAwMDAwMDP/AABEIAGs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" stroked="f">
                <v:fill r:id="rId9" o:title="" rotate="t" type="frame"/>
                <v:textbox>
                  <w:txbxContent>
                    <w:p w14:paraId="7E252243" w14:textId="77777777" w:rsidR="00994627" w:rsidRDefault="00994627"/>
                  </w:txbxContent>
                </v:textbox>
                <w10:wrap type="square"/>
              </v:shape>
            </w:pict>
          </mc:Fallback>
        </mc:AlternateContent>
      </w:r>
    </w:p>
    <w:p w14:paraId="697AB5B1" w14:textId="77777777" w:rsidR="009C33A8" w:rsidRPr="009C33A8" w:rsidRDefault="009C33A8" w:rsidP="009C33A8">
      <w:pPr>
        <w:pStyle w:val="Text"/>
      </w:pPr>
    </w:p>
    <w:p w14:paraId="23993818" w14:textId="77777777" w:rsidR="00F179D8" w:rsidRDefault="00F179D8" w:rsidP="009C33A8">
      <w:pPr>
        <w:pStyle w:val="Text"/>
      </w:pPr>
    </w:p>
    <w:p w14:paraId="4809BDAC" w14:textId="77777777" w:rsidR="00997EEE" w:rsidRDefault="00997EEE" w:rsidP="00997EEE">
      <w:pPr>
        <w:pStyle w:val="Auflistung"/>
        <w:numPr>
          <w:ilvl w:val="0"/>
          <w:numId w:val="0"/>
        </w:numPr>
      </w:pPr>
    </w:p>
    <w:p w14:paraId="38BE37DE" w14:textId="77777777" w:rsidR="00997EEE" w:rsidRDefault="00997EEE" w:rsidP="00997EEE">
      <w:pPr>
        <w:pStyle w:val="Auflistung"/>
        <w:numPr>
          <w:ilvl w:val="0"/>
          <w:numId w:val="0"/>
        </w:numPr>
      </w:pPr>
    </w:p>
    <w:tbl>
      <w:tblPr>
        <w:tblStyle w:val="WERTSTOFFPROFISAUFGABENTABELLE"/>
        <w:tblW w:w="0" w:type="auto"/>
        <w:tblInd w:w="227" w:type="dxa"/>
        <w:tblLayout w:type="fixed"/>
        <w:tblLook w:val="04A0" w:firstRow="1" w:lastRow="0" w:firstColumn="1" w:lastColumn="0" w:noHBand="0" w:noVBand="1"/>
      </w:tblPr>
      <w:tblGrid>
        <w:gridCol w:w="9694"/>
      </w:tblGrid>
      <w:tr w:rsidR="00997EEE" w14:paraId="107B6323" w14:textId="77777777" w:rsidTr="003472F5">
        <w:tc>
          <w:tcPr>
            <w:tcW w:w="9694" w:type="dxa"/>
          </w:tcPr>
          <w:p w14:paraId="747204F4" w14:textId="77777777" w:rsidR="00997EEE" w:rsidRDefault="00997EEE" w:rsidP="00F07694">
            <w:pPr>
              <w:pStyle w:val="Aufgabe"/>
            </w:pPr>
            <w:r>
              <w:t>Eure Aufgabe</w:t>
            </w:r>
          </w:p>
          <w:p w14:paraId="55350584" w14:textId="77777777" w:rsidR="00F15FC4" w:rsidRDefault="00F15FC4" w:rsidP="00F15FC4">
            <w:pPr>
              <w:pStyle w:val="Text"/>
            </w:pPr>
            <w:r>
              <w:t xml:space="preserve">Lest den Text </w:t>
            </w:r>
            <w:proofErr w:type="spellStart"/>
            <w:r>
              <w:t>gründlich</w:t>
            </w:r>
            <w:proofErr w:type="spellEnd"/>
            <w:r>
              <w:t xml:space="preserve"> durch und prägt euch die wichtigsten Fakten und Argumente ein.</w:t>
            </w:r>
          </w:p>
          <w:p w14:paraId="6E2182F9" w14:textId="77777777" w:rsidR="00F15FC4" w:rsidRDefault="00F15FC4" w:rsidP="00F15FC4">
            <w:pPr>
              <w:pStyle w:val="Text"/>
            </w:pPr>
          </w:p>
          <w:p w14:paraId="16AA8B7D" w14:textId="77777777" w:rsidR="00F15FC4" w:rsidRDefault="00F15FC4" w:rsidP="00F15FC4">
            <w:pPr>
              <w:pStyle w:val="Text"/>
            </w:pPr>
            <w:r>
              <w:t xml:space="preserve">Ihr sollt anschließend in einem Doppelkreis – dem Kugellager – anderen </w:t>
            </w:r>
            <w:proofErr w:type="spellStart"/>
            <w:r>
              <w:t>Mitschülern</w:t>
            </w:r>
            <w:proofErr w:type="spellEnd"/>
            <w:r>
              <w:t xml:space="preserve"> </w:t>
            </w:r>
            <w:proofErr w:type="spellStart"/>
            <w:r>
              <w:t>über</w:t>
            </w:r>
            <w:proofErr w:type="spellEnd"/>
            <w:r>
              <w:t xml:space="preserve"> diesen Text</w:t>
            </w:r>
          </w:p>
          <w:p w14:paraId="27B5E5CC" w14:textId="77777777" w:rsidR="00F15FC4" w:rsidRDefault="00F15FC4" w:rsidP="00F15FC4">
            <w:pPr>
              <w:pStyle w:val="Text"/>
            </w:pPr>
            <w:r>
              <w:t>berichten.</w:t>
            </w:r>
          </w:p>
          <w:p w14:paraId="083D7D1C" w14:textId="77777777" w:rsidR="00F15FC4" w:rsidRDefault="00F15FC4" w:rsidP="00F15FC4">
            <w:pPr>
              <w:pStyle w:val="Text"/>
            </w:pPr>
          </w:p>
          <w:p w14:paraId="39F53EEA" w14:textId="77777777" w:rsidR="00997EEE" w:rsidRDefault="00F15FC4" w:rsidP="00F15FC4">
            <w:pPr>
              <w:pStyle w:val="Text"/>
            </w:pPr>
            <w:r>
              <w:t>Wie die Methode genau funkti</w:t>
            </w:r>
            <w:r w:rsidR="006D03C9">
              <w:t>oniert, wird euch eure Lehrerin/</w:t>
            </w:r>
            <w:r>
              <w:t>euer Lehrer erklären.</w:t>
            </w:r>
          </w:p>
        </w:tc>
      </w:tr>
    </w:tbl>
    <w:p w14:paraId="6896FE2B" w14:textId="77777777" w:rsidR="00997EEE" w:rsidRDefault="00997EEE" w:rsidP="00997EEE">
      <w:pPr>
        <w:pStyle w:val="Text"/>
      </w:pPr>
    </w:p>
    <w:p w14:paraId="03A1AA44" w14:textId="77777777" w:rsidR="00997EEE" w:rsidRDefault="00997EEE" w:rsidP="00997EEE">
      <w:pPr>
        <w:pStyle w:val="Text"/>
      </w:pPr>
    </w:p>
    <w:p w14:paraId="6C0DA2BB" w14:textId="77777777" w:rsidR="00997EEE" w:rsidRPr="00997EEE" w:rsidRDefault="00997EEE" w:rsidP="00BC096E">
      <w:pPr>
        <w:ind w:left="4956" w:firstLine="708"/>
      </w:pPr>
    </w:p>
    <w:p w14:paraId="6228CA54" w14:textId="77777777" w:rsidR="00997EEE" w:rsidRDefault="0099038C" w:rsidP="00F179D8">
      <w:pPr>
        <w:pStyle w:val="Aufgabennummer"/>
        <w:framePr w:wrap="around"/>
      </w:pPr>
      <w:r w:rsidRPr="00F179D8">
        <w:lastRenderedPageBreak/>
        <w:t>Aufgabe</w:t>
      </w:r>
      <w:r w:rsidR="00F51C90">
        <w:t xml:space="preserve"> 2</w:t>
      </w:r>
    </w:p>
    <w:p w14:paraId="51E6F605" w14:textId="77777777" w:rsidR="008B6B76" w:rsidRDefault="008B6B76" w:rsidP="002E681A">
      <w:pPr>
        <w:pStyle w:val="Headline"/>
      </w:pPr>
      <w:r w:rsidRPr="008B6B76">
        <w:t>Energetische Verwertung von Abfällen</w:t>
      </w:r>
    </w:p>
    <w:p w14:paraId="2479012C" w14:textId="77777777" w:rsidR="008B6B76" w:rsidRDefault="008B6B76" w:rsidP="008B6B76">
      <w:pPr>
        <w:pStyle w:val="Text"/>
      </w:pPr>
      <w:r>
        <w:t>Der Strom, der in Deutschland in Haushalten, in der Industrie (bei der Produktion) und im Verkehrsbereich</w:t>
      </w:r>
    </w:p>
    <w:p w14:paraId="512EC947" w14:textId="77777777" w:rsidR="008B6B76" w:rsidRDefault="008B6B76" w:rsidP="008B6B76">
      <w:pPr>
        <w:pStyle w:val="Text"/>
      </w:pPr>
      <w:r>
        <w:t xml:space="preserve">(zum Beispiel </w:t>
      </w:r>
      <w:proofErr w:type="spellStart"/>
      <w:r>
        <w:t>für</w:t>
      </w:r>
      <w:proofErr w:type="spellEnd"/>
      <w:r>
        <w:t xml:space="preserve"> </w:t>
      </w:r>
      <w:proofErr w:type="gramStart"/>
      <w:r>
        <w:t>Beleuchtung, Bahn,</w:t>
      </w:r>
      <w:proofErr w:type="gramEnd"/>
      <w:r>
        <w:t xml:space="preserve"> E-Busse) gebraucht wird, kommt aus ganz verschiedenen Quellen. Es</w:t>
      </w:r>
    </w:p>
    <w:p w14:paraId="0AEC8FE6" w14:textId="77777777" w:rsidR="008B6B76" w:rsidRDefault="008B6B76" w:rsidP="008B6B76">
      <w:pPr>
        <w:pStyle w:val="Text"/>
      </w:pPr>
      <w:r>
        <w:t>gibt Kohlekraftwerke, Atomkraftwerke, Gaskraftwerke, erneuerbare Energie aus Windkraft, Wasserkraft und</w:t>
      </w:r>
    </w:p>
    <w:p w14:paraId="30591BA2" w14:textId="77777777" w:rsidR="00997EEE" w:rsidRDefault="008B6B76" w:rsidP="002E1E94">
      <w:pPr>
        <w:pStyle w:val="Text"/>
      </w:pPr>
      <w:r>
        <w:t>Sonnenenergie (Photovoltaik).</w:t>
      </w:r>
    </w:p>
    <w:p w14:paraId="6585EEB7" w14:textId="77777777" w:rsidR="0063704A" w:rsidRDefault="0063704A" w:rsidP="002E1E94">
      <w:pPr>
        <w:pStyle w:val="Text"/>
      </w:pPr>
    </w:p>
    <w:p w14:paraId="5E23CCA7" w14:textId="77777777" w:rsidR="008C4E2C" w:rsidRPr="008C4E2C" w:rsidRDefault="008C4E2C" w:rsidP="002E681A">
      <w:pPr>
        <w:pStyle w:val="Subline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098D4" wp14:editId="4D6EC6B2">
                <wp:simplePos x="0" y="0"/>
                <wp:positionH relativeFrom="column">
                  <wp:posOffset>-10160</wp:posOffset>
                </wp:positionH>
                <wp:positionV relativeFrom="paragraph">
                  <wp:posOffset>370840</wp:posOffset>
                </wp:positionV>
                <wp:extent cx="6159500" cy="2051685"/>
                <wp:effectExtent l="0" t="0" r="12700" b="571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2051685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994C2" w14:textId="77777777" w:rsidR="00994627" w:rsidRDefault="009946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8" type="#_x0000_t202" style="position:absolute;margin-left:-.75pt;margin-top:29.2pt;width:485pt;height:16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Y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CWAAAAAQACAJYA&#10;AAABAAI4QklNBCYAAAAAAA4AAAAAAAAAAAAAP4AAADhCSU0D8gAAAAAACgAA////////AAA4QklN&#10;BA0AAAAAAAQAAAB4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U0AAAAAUmdodGxvbmcAAAPy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zhCSU0EDAAAAAALhQAAAAEAAACg&#10;AAAANQAAAeAAAGNgAAALaQAYAAH/2P/tAAxBZG9iZV9DTQAB/+4ADkFkb2JlAGSAAAAAAf/bAIQA&#10;DAgICAkIDAkJDBELCgsRFQ8MDA8VGBMTFRMTGBEMDAwMDAwRDAwMDAwMDAwMDAwMDAwMDAwMDAwM&#10;DAwMDAwMDAENCwsNDg0QDg4QFA4ODhQUDg4ODhQRDAwMDAwREQwMDAwMDBEMDAwMDAwMDAwMDAwM&#10;DAwMDAwMDAwMDAwMDAwM/8AAEQgAN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" stroked="f">
                <v:fill r:id="rId11" o:title="" rotate="t" type="frame"/>
                <v:textbox>
                  <w:txbxContent>
                    <w:p w14:paraId="31B994C2" w14:textId="77777777" w:rsidR="00994627" w:rsidRDefault="00994627"/>
                  </w:txbxContent>
                </v:textbox>
                <w10:wrap type="square"/>
              </v:shape>
            </w:pict>
          </mc:Fallback>
        </mc:AlternateContent>
      </w:r>
      <w:r w:rsidRPr="008C4E2C">
        <w:t>Energiemix in Deutschland (Stand 2014)</w:t>
      </w:r>
    </w:p>
    <w:p w14:paraId="1E6F0B45" w14:textId="77777777" w:rsidR="003D1498" w:rsidRDefault="003D1498" w:rsidP="002E1E94">
      <w:pPr>
        <w:pStyle w:val="Text"/>
      </w:pPr>
    </w:p>
    <w:p w14:paraId="25101F6C" w14:textId="77777777" w:rsidR="003D1498" w:rsidRDefault="00F14DA7" w:rsidP="002E1E94">
      <w:pPr>
        <w:pStyle w:val="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3753FC" wp14:editId="11F991FF">
                <wp:simplePos x="0" y="0"/>
                <wp:positionH relativeFrom="column">
                  <wp:posOffset>0</wp:posOffset>
                </wp:positionH>
                <wp:positionV relativeFrom="paragraph">
                  <wp:posOffset>434975</wp:posOffset>
                </wp:positionV>
                <wp:extent cx="6120000" cy="3132000"/>
                <wp:effectExtent l="0" t="0" r="1905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3132000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DF6B0" w14:textId="77777777" w:rsidR="00994627" w:rsidRDefault="00994627"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9" type="#_x0000_t202" style="position:absolute;margin-left:0;margin-top:34.25pt;width:481.9pt;height:24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G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lgAAAAEAAgCWAAAAAQACOEJJTQQmAAAAAAAOAAAAAAAAAAAAAD+AAAA4QklNA/IAAAAAAAoAAP//&#10;/////wAAOEJJTQQNAAAAAAAEAAAAeD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gEAAAAAUmdodGxvbmcAAAPo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zhCSU0EDAAAAAAXKQAAAAEAAACg&#10;AAAAUgAAAeAAAJnAAAAXDQAYAAH/2P/tAAxBZG9iZV9DTQAB/+4ADkFkb2JlAGSAAAAAAf/bAIQA&#10;DAgICAkIDAkJDBELCgsRFQ8MDA8VGBMTFRMTGBEMDAwMDAwRDAwMDAwMDAwMDAwMDAwMDAwMDAwM&#10;DAwMDAwMDAENCwsNDg0QDg4QFA4ODhQUDg4ODhQRDAwMDAwREQwMDAwMDBEMDAwMDAwMDAwMDAwM&#10;DAwMDAwMDAwMDAwMDAwM/8AAEQgAU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" stroked="f">
                <v:fill r:id="rId13" o:title="" rotate="t" type="frame"/>
                <v:textbox>
                  <w:txbxContent>
                    <w:p w14:paraId="29CDF6B0" w14:textId="77777777" w:rsidR="00994627" w:rsidRDefault="00994627"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76924567" w14:textId="77777777" w:rsidR="008C4E2C" w:rsidRDefault="008C4E2C" w:rsidP="002E1E94">
      <w:pPr>
        <w:pStyle w:val="Text"/>
      </w:pPr>
    </w:p>
    <w:p w14:paraId="647D7215" w14:textId="77777777" w:rsidR="008C4E2C" w:rsidRDefault="008C4E2C" w:rsidP="002E1E94">
      <w:pPr>
        <w:pStyle w:val="Text"/>
      </w:pPr>
    </w:p>
    <w:p w14:paraId="3B8E7E99" w14:textId="77777777" w:rsidR="008C4E2C" w:rsidRDefault="008C4E2C" w:rsidP="002E1E94">
      <w:pPr>
        <w:pStyle w:val="Text"/>
      </w:pPr>
    </w:p>
    <w:p w14:paraId="649B8DCB" w14:textId="77777777" w:rsidR="008C4E2C" w:rsidRDefault="008C4E2C" w:rsidP="002E1E94">
      <w:pPr>
        <w:pStyle w:val="Text"/>
      </w:pPr>
    </w:p>
    <w:p w14:paraId="3E9B9943" w14:textId="77777777" w:rsidR="008C4E2C" w:rsidRDefault="008C4E2C" w:rsidP="002E1E94">
      <w:pPr>
        <w:pStyle w:val="Text"/>
      </w:pPr>
    </w:p>
    <w:p w14:paraId="7253641F" w14:textId="77777777" w:rsidR="00A87772" w:rsidRDefault="00A87772" w:rsidP="00A87772">
      <w:pPr>
        <w:pStyle w:val="Aufgabennummer"/>
        <w:framePr w:wrap="around"/>
      </w:pPr>
      <w:r w:rsidRPr="00F179D8">
        <w:lastRenderedPageBreak/>
        <w:t>Aufgabe</w:t>
      </w:r>
      <w:r>
        <w:t xml:space="preserve"> 2</w:t>
      </w:r>
    </w:p>
    <w:p w14:paraId="0434EFBA" w14:textId="77777777" w:rsidR="003F2D7B" w:rsidRDefault="003F2D7B" w:rsidP="003F2D7B">
      <w:pPr>
        <w:pStyle w:val="Text"/>
      </w:pPr>
      <w:r>
        <w:t>Von den Kraftwerken, die fossile Rohstoffe benutzen – also Steinkohle, Braunkohle, Erdgas und Erdöl –,</w:t>
      </w:r>
    </w:p>
    <w:p w14:paraId="7DDD6CC9" w14:textId="77777777" w:rsidR="00A87772" w:rsidRDefault="003F2D7B" w:rsidP="002E1E94">
      <w:pPr>
        <w:pStyle w:val="Text"/>
      </w:pPr>
      <w:r>
        <w:t xml:space="preserve">sind die, die Braunkohle verbrennen, besonders nachteilig </w:t>
      </w:r>
      <w:proofErr w:type="spellStart"/>
      <w:r>
        <w:t>für</w:t>
      </w:r>
      <w:proofErr w:type="spellEnd"/>
      <w:r>
        <w:t xml:space="preserve"> die Umwelt:</w:t>
      </w:r>
    </w:p>
    <w:p w14:paraId="32A36065" w14:textId="77777777" w:rsidR="00441128" w:rsidRDefault="00441128" w:rsidP="00441128">
      <w:pPr>
        <w:pStyle w:val="Auflistung"/>
      </w:pPr>
      <w:r>
        <w:t>Erstens muss mehr Braunkohle verbrannt werden, um die gleiche Menge Strom zu erzeugen wie zum</w:t>
      </w:r>
    </w:p>
    <w:p w14:paraId="40B5C275" w14:textId="77777777" w:rsidR="00441128" w:rsidRDefault="00441128" w:rsidP="00441128">
      <w:pPr>
        <w:pStyle w:val="Auflistung"/>
        <w:numPr>
          <w:ilvl w:val="0"/>
          <w:numId w:val="0"/>
        </w:numPr>
        <w:ind w:left="-11" w:firstLine="181"/>
      </w:pPr>
      <w:r>
        <w:t>Beispiel mit Steinkohle.</w:t>
      </w:r>
    </w:p>
    <w:p w14:paraId="17F1CC16" w14:textId="77777777" w:rsidR="00441128" w:rsidRDefault="00441128" w:rsidP="00441128">
      <w:pPr>
        <w:pStyle w:val="Auflistung"/>
      </w:pPr>
      <w:r>
        <w:t xml:space="preserve">Zweitens zerstört der Braunkohleabbau die Landschaft, weil </w:t>
      </w:r>
      <w:proofErr w:type="spellStart"/>
      <w:r>
        <w:t>für</w:t>
      </w:r>
      <w:proofErr w:type="spellEnd"/>
      <w:r>
        <w:t xml:space="preserve"> den Braunkohletagebau regelmäßig</w:t>
      </w:r>
    </w:p>
    <w:p w14:paraId="322F29B5" w14:textId="77777777" w:rsidR="00441128" w:rsidRDefault="00441128" w:rsidP="00441128">
      <w:pPr>
        <w:pStyle w:val="Auflistung"/>
        <w:numPr>
          <w:ilvl w:val="0"/>
          <w:numId w:val="0"/>
        </w:numPr>
        <w:ind w:left="-11" w:firstLine="181"/>
      </w:pPr>
      <w:r>
        <w:t xml:space="preserve">ganze Dörfer umgesiedelt werden </w:t>
      </w:r>
      <w:proofErr w:type="spellStart"/>
      <w:r>
        <w:t>müssen</w:t>
      </w:r>
      <w:proofErr w:type="spellEnd"/>
      <w:r>
        <w:t xml:space="preserve"> und auch Ackerland, Wälder und andere wertvolle Biotope</w:t>
      </w:r>
    </w:p>
    <w:p w14:paraId="565FC3B1" w14:textId="77777777" w:rsidR="00441128" w:rsidRDefault="00441128" w:rsidP="00441128">
      <w:pPr>
        <w:pStyle w:val="Auflistung"/>
        <w:numPr>
          <w:ilvl w:val="0"/>
          <w:numId w:val="0"/>
        </w:numPr>
        <w:ind w:left="-11" w:firstLine="181"/>
      </w:pPr>
      <w:r>
        <w:t>verloren gehen.</w:t>
      </w:r>
    </w:p>
    <w:p w14:paraId="32E34D52" w14:textId="77777777" w:rsidR="00441128" w:rsidRDefault="00441128" w:rsidP="00441128">
      <w:pPr>
        <w:pStyle w:val="Auflistung"/>
        <w:numPr>
          <w:ilvl w:val="0"/>
          <w:numId w:val="0"/>
        </w:numPr>
        <w:ind w:left="-11" w:firstLine="181"/>
      </w:pPr>
    </w:p>
    <w:p w14:paraId="551A0B78" w14:textId="77777777" w:rsidR="00C74EE0" w:rsidRDefault="00C74EE0" w:rsidP="00C74EE0">
      <w:pPr>
        <w:pStyle w:val="Text"/>
      </w:pPr>
      <w:r>
        <w:t xml:space="preserve">Diese Landschaftszerstörung kann nur verringert oder wenigstens vermindert werden, wenn man die umweltfreundlicheren Möglichkeiten zur Stromerzeugung nutzt. Dazu gehört auch die energetische Verwertung von Abfällen. </w:t>
      </w:r>
    </w:p>
    <w:p w14:paraId="6336DBC6" w14:textId="77777777" w:rsidR="00C74EE0" w:rsidRDefault="00C74EE0" w:rsidP="00C74EE0">
      <w:pPr>
        <w:pStyle w:val="Auflistung"/>
      </w:pPr>
      <w:r>
        <w:t xml:space="preserve">In </w:t>
      </w:r>
      <w:proofErr w:type="spellStart"/>
      <w:r>
        <w:t>Müllheizkraftwerken</w:t>
      </w:r>
      <w:proofErr w:type="spellEnd"/>
      <w:r>
        <w:t xml:space="preserve"> werden aus dem brennbaren Material elektrischer Strom und Wärme produziert. Damit können ganze Stadtteile geheizt werden. Außerdem wird die Menge des </w:t>
      </w:r>
      <w:proofErr w:type="spellStart"/>
      <w:r>
        <w:t>Mülls</w:t>
      </w:r>
      <w:proofErr w:type="spellEnd"/>
      <w:r>
        <w:t xml:space="preserve"> sehr viel kleiner und man braucht weniger Deponien.</w:t>
      </w:r>
    </w:p>
    <w:p w14:paraId="4A9A2B52" w14:textId="77777777" w:rsidR="000C7F85" w:rsidRDefault="00C74EE0" w:rsidP="00C74EE0">
      <w:pPr>
        <w:pStyle w:val="Auflistung"/>
      </w:pPr>
      <w:r>
        <w:t xml:space="preserve">Bioabfälle können in Biogasanlagen zu brennbarem Gas umgewandelt werden. Damit kann ebenfalls geheizt werden oder Strom erzeugt werden. </w:t>
      </w:r>
    </w:p>
    <w:p w14:paraId="177CD450" w14:textId="77777777" w:rsidR="000C7F85" w:rsidRDefault="000C7F85" w:rsidP="000C7F85">
      <w:pPr>
        <w:pStyle w:val="Auflistung"/>
        <w:numPr>
          <w:ilvl w:val="0"/>
          <w:numId w:val="0"/>
        </w:numPr>
        <w:ind w:left="-11"/>
      </w:pPr>
    </w:p>
    <w:p w14:paraId="2AE9CDA4" w14:textId="77777777" w:rsidR="00441128" w:rsidRDefault="00C74EE0" w:rsidP="0084243C">
      <w:pPr>
        <w:pStyle w:val="Text"/>
      </w:pPr>
      <w:proofErr w:type="spellStart"/>
      <w:r>
        <w:t>Restmüll</w:t>
      </w:r>
      <w:proofErr w:type="spellEnd"/>
      <w:r>
        <w:t xml:space="preserve"> und Bioabfälle sind sowieso vorhanden. Werden sie zur Energieerzeugung verwendet</w:t>
      </w:r>
      <w:proofErr w:type="gramStart"/>
      <w:r>
        <w:t>, dann</w:t>
      </w:r>
      <w:proofErr w:type="gramEnd"/>
      <w:r>
        <w:t xml:space="preserve"> muss weniger Braunkohle verbrannt werden und die Landschaft wird vor noch mehr Zerstörung bewahrt.</w:t>
      </w:r>
    </w:p>
    <w:p w14:paraId="6682D87A" w14:textId="77777777" w:rsidR="00441128" w:rsidRDefault="00441128" w:rsidP="002E1E94">
      <w:pPr>
        <w:pStyle w:val="Text"/>
      </w:pPr>
    </w:p>
    <w:p w14:paraId="44B7C099" w14:textId="77777777" w:rsidR="0099038C" w:rsidRDefault="0099038C" w:rsidP="002E1E94">
      <w:pPr>
        <w:pStyle w:val="Text"/>
      </w:pPr>
    </w:p>
    <w:p w14:paraId="58648639" w14:textId="77777777" w:rsidR="00EE06E1" w:rsidRDefault="00EE06E1" w:rsidP="002E1E94">
      <w:pPr>
        <w:pStyle w:val="Text"/>
      </w:pPr>
    </w:p>
    <w:tbl>
      <w:tblPr>
        <w:tblStyle w:val="WERTSTOFFPROFISAUFGABENTABELLE"/>
        <w:tblW w:w="0" w:type="auto"/>
        <w:tblInd w:w="227" w:type="dxa"/>
        <w:tblLook w:val="04A0" w:firstRow="1" w:lastRow="0" w:firstColumn="1" w:lastColumn="0" w:noHBand="0" w:noVBand="1"/>
      </w:tblPr>
      <w:tblGrid>
        <w:gridCol w:w="9694"/>
      </w:tblGrid>
      <w:tr w:rsidR="00C334C0" w14:paraId="7A479273" w14:textId="77777777" w:rsidTr="00A87772">
        <w:tc>
          <w:tcPr>
            <w:tcW w:w="9694" w:type="dxa"/>
          </w:tcPr>
          <w:p w14:paraId="237E0DFA" w14:textId="77777777" w:rsidR="00C334C0" w:rsidRDefault="00C334C0" w:rsidP="00C334C0">
            <w:pPr>
              <w:pStyle w:val="Aufgabe"/>
            </w:pPr>
            <w:r w:rsidRPr="00C334C0">
              <w:t>Eure Aufgabe</w:t>
            </w:r>
          </w:p>
          <w:p w14:paraId="35EAFE6C" w14:textId="77777777" w:rsidR="006B3C52" w:rsidRDefault="006B3C52" w:rsidP="006B3C52">
            <w:pPr>
              <w:pStyle w:val="Text"/>
            </w:pPr>
            <w:r>
              <w:t xml:space="preserve">Lest den Text </w:t>
            </w:r>
            <w:proofErr w:type="spellStart"/>
            <w:r>
              <w:t>gründlich</w:t>
            </w:r>
            <w:proofErr w:type="spellEnd"/>
            <w:r>
              <w:t xml:space="preserve"> durch und prägt euch die wichtigsten Fakten und Argumente ein.</w:t>
            </w:r>
          </w:p>
          <w:p w14:paraId="132F3D78" w14:textId="77777777" w:rsidR="006B3C52" w:rsidRDefault="006B3C52" w:rsidP="006B3C52">
            <w:pPr>
              <w:pStyle w:val="Text"/>
            </w:pPr>
          </w:p>
          <w:p w14:paraId="1655DBF8" w14:textId="77777777" w:rsidR="006B3C52" w:rsidRDefault="006B3C52" w:rsidP="006B3C52">
            <w:pPr>
              <w:pStyle w:val="Text"/>
            </w:pPr>
            <w:r>
              <w:t xml:space="preserve">Ihr sollt anschließend in einem Doppelkreis – dem Kugellager – anderen </w:t>
            </w:r>
            <w:proofErr w:type="spellStart"/>
            <w:r>
              <w:t>Mitschülern</w:t>
            </w:r>
            <w:proofErr w:type="spellEnd"/>
            <w:r>
              <w:t xml:space="preserve"> </w:t>
            </w:r>
            <w:proofErr w:type="spellStart"/>
            <w:r>
              <w:t>über</w:t>
            </w:r>
            <w:proofErr w:type="spellEnd"/>
            <w:r>
              <w:t xml:space="preserve"> diesen Text</w:t>
            </w:r>
          </w:p>
          <w:p w14:paraId="76E4757C" w14:textId="77777777" w:rsidR="006B3C52" w:rsidRDefault="006B3C52" w:rsidP="006B3C52">
            <w:pPr>
              <w:pStyle w:val="Text"/>
            </w:pPr>
            <w:r>
              <w:t>berichten.</w:t>
            </w:r>
          </w:p>
          <w:p w14:paraId="357BFF52" w14:textId="77777777" w:rsidR="006B3C52" w:rsidRDefault="006B3C52" w:rsidP="006B3C52">
            <w:pPr>
              <w:pStyle w:val="Text"/>
            </w:pPr>
          </w:p>
          <w:p w14:paraId="70FECE91" w14:textId="77777777" w:rsidR="00C334C0" w:rsidRDefault="006B3C52" w:rsidP="006B3C52">
            <w:pPr>
              <w:pStyle w:val="Text"/>
            </w:pPr>
            <w:r>
              <w:t>Wie die Methode genau funkti</w:t>
            </w:r>
            <w:r w:rsidR="000753C8">
              <w:t>oniert, wird euch eure Lehrerin/</w:t>
            </w:r>
            <w:r>
              <w:t>euer Lehrer erklären.</w:t>
            </w:r>
          </w:p>
        </w:tc>
      </w:tr>
    </w:tbl>
    <w:p w14:paraId="26CA36B2" w14:textId="77777777" w:rsidR="005125D0" w:rsidRPr="00D8301B" w:rsidRDefault="005125D0" w:rsidP="00EE06E1">
      <w:pPr>
        <w:pStyle w:val="Text"/>
      </w:pPr>
    </w:p>
    <w:sectPr w:rsidR="005125D0" w:rsidRPr="00D8301B" w:rsidSect="00997EEE">
      <w:headerReference w:type="default" r:id="rId14"/>
      <w:pgSz w:w="11906" w:h="16838" w:code="9"/>
      <w:pgMar w:top="2381" w:right="851" w:bottom="680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25FAB0" w14:textId="77777777" w:rsidR="00994627" w:rsidRDefault="00994627" w:rsidP="001A595C">
      <w:r>
        <w:separator/>
      </w:r>
    </w:p>
  </w:endnote>
  <w:endnote w:type="continuationSeparator" w:id="0">
    <w:p w14:paraId="28406C13" w14:textId="77777777" w:rsidR="00994627" w:rsidRDefault="00994627" w:rsidP="001A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3B50D4" w14:textId="77777777" w:rsidR="00994627" w:rsidRDefault="00994627" w:rsidP="001A595C">
      <w:r>
        <w:separator/>
      </w:r>
    </w:p>
  </w:footnote>
  <w:footnote w:type="continuationSeparator" w:id="0">
    <w:p w14:paraId="57F41CA6" w14:textId="77777777" w:rsidR="00994627" w:rsidRDefault="00994627" w:rsidP="001A59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5"/>
        <w:szCs w:val="15"/>
      </w:rPr>
      <w:id w:val="-1915389100"/>
      <w:lock w:val="sdtContentLocked"/>
      <w:placeholder>
        <w:docPart w:val="06B0946025AC8344899063CE0E2272A0"/>
      </w:placeholder>
    </w:sdtPr>
    <w:sdtEndPr/>
    <w:sdtContent>
      <w:tbl>
        <w:tblPr>
          <w:tblStyle w:val="WERTSTOFFPROFISBASISTABELLE"/>
          <w:tblpPr w:vertAnchor="page" w:horzAnchor="page" w:tblpX="1362" w:tblpY="568"/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9694"/>
        </w:tblGrid>
        <w:tr w:rsidR="00994627" w14:paraId="45EEE57A" w14:textId="77777777" w:rsidTr="00065A42">
          <w:trPr>
            <w:trHeight w:hRule="exact" w:val="1077"/>
          </w:trPr>
          <w:tc>
            <w:tcPr>
              <w:tcW w:w="9694" w:type="dxa"/>
            </w:tcPr>
            <w:p w14:paraId="02746261" w14:textId="77777777" w:rsidR="00994627" w:rsidRDefault="00994627" w:rsidP="00065A42">
              <w:pPr>
                <w:pStyle w:val="Kopfzeile"/>
              </w:pPr>
            </w:p>
          </w:tc>
        </w:tr>
      </w:tbl>
      <w:tbl>
        <w:tblPr>
          <w:tblStyle w:val="WERTSTOFFPROFISBASISTABELLE"/>
          <w:tblpPr w:vertAnchor="page" w:horzAnchor="page" w:tblpX="1589" w:tblpY="681"/>
          <w:tblW w:w="0" w:type="auto"/>
          <w:tblLayout w:type="fixed"/>
          <w:tblLook w:val="04A0" w:firstRow="1" w:lastRow="0" w:firstColumn="1" w:lastColumn="0" w:noHBand="0" w:noVBand="1"/>
        </w:tblPr>
        <w:tblGrid>
          <w:gridCol w:w="6973"/>
        </w:tblGrid>
        <w:tr w:rsidR="00994627" w14:paraId="3498D106" w14:textId="77777777" w:rsidTr="00FC2C56">
          <w:trPr>
            <w:trHeight w:hRule="exact" w:val="425"/>
          </w:trPr>
          <w:sdt>
            <w:sdtPr>
              <w:id w:val="1666202304"/>
              <w:placeholder>
                <w:docPart w:val="84B6D91EB1830C428324623729928DD1"/>
              </w:placeholder>
              <w:text/>
            </w:sdtPr>
            <w:sdtEndPr/>
            <w:sdtContent>
              <w:tc>
                <w:tcPr>
                  <w:tcW w:w="6973" w:type="dxa"/>
                </w:tcPr>
                <w:p w14:paraId="78E642AD" w14:textId="77777777" w:rsidR="00994627" w:rsidRPr="004F72A4" w:rsidRDefault="00994627" w:rsidP="004F72A4">
                  <w:pPr>
                    <w:pStyle w:val="Aufgabentitel"/>
                  </w:pPr>
                  <w:r w:rsidRPr="006B6AC0">
                    <w:t xml:space="preserve">Umweltzerstörung </w:t>
                  </w:r>
                </w:p>
              </w:tc>
            </w:sdtContent>
          </w:sdt>
        </w:tr>
      </w:tbl>
      <w:p w14:paraId="6597957D" w14:textId="77777777" w:rsidR="00994627" w:rsidRDefault="00994627" w:rsidP="00A61E53">
        <w:pPr>
          <w:pStyle w:val="Quelle"/>
        </w:pPr>
        <w:r>
          <w:rPr>
            <w:noProof/>
            <w:lang w:eastAsia="de-DE"/>
          </w:rPr>
          <w:drawing>
            <wp:anchor distT="0" distB="0" distL="114300" distR="114300" simplePos="0" relativeHeight="251658240" behindDoc="1" locked="1" layoutInCell="1" allowOverlap="1" wp14:anchorId="1CD42509" wp14:editId="119D7FEB">
              <wp:simplePos x="0" y="0"/>
              <wp:positionH relativeFrom="page">
                <wp:posOffset>5875655</wp:posOffset>
              </wp:positionH>
              <wp:positionV relativeFrom="page">
                <wp:posOffset>504190</wp:posOffset>
              </wp:positionV>
              <wp:extent cx="1000800" cy="396000"/>
              <wp:effectExtent l="0" t="0" r="0" b="4445"/>
              <wp:wrapNone/>
              <wp:docPr id="2" name="WERTSTOFF PROF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_Die Wertstoffprofis_SW_ZW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0800" cy="39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97.85pt;height:1499.9pt" o:bullet="t">
        <v:imagedata r:id="rId1" o:title="Stift"/>
      </v:shape>
    </w:pict>
  </w:numPicBullet>
  <w:abstractNum w:abstractNumId="0">
    <w:nsid w:val="157D0C89"/>
    <w:multiLevelType w:val="multilevel"/>
    <w:tmpl w:val="CBFE50B8"/>
    <w:styleLink w:val="zzzListeAuflistung"/>
    <w:lvl w:ilvl="0">
      <w:start w:val="1"/>
      <w:numFmt w:val="bullet"/>
      <w:pStyle w:val="Auflistung"/>
      <w:lvlText w:val="■"/>
      <w:lvlJc w:val="left"/>
      <w:pPr>
        <w:ind w:left="170" w:hanging="181"/>
      </w:pPr>
      <w:rPr>
        <w:rFonts w:ascii="Arial" w:hAnsi="Arial" w:hint="default"/>
        <w:color w:val="auto"/>
        <w:position w:val="2"/>
      </w:rPr>
    </w:lvl>
    <w:lvl w:ilvl="1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2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3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4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5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6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7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8">
      <w:start w:val="1"/>
      <w:numFmt w:val="none"/>
      <w:lvlText w:val=""/>
      <w:lvlJc w:val="left"/>
      <w:pPr>
        <w:ind w:left="170" w:hanging="181"/>
      </w:pPr>
      <w:rPr>
        <w:rFonts w:hint="default"/>
      </w:rPr>
    </w:lvl>
  </w:abstractNum>
  <w:abstractNum w:abstractNumId="1">
    <w:nsid w:val="173D3C26"/>
    <w:multiLevelType w:val="multilevel"/>
    <w:tmpl w:val="CBFE50B8"/>
    <w:numStyleLink w:val="zzzListeAuflistung"/>
  </w:abstractNum>
  <w:abstractNum w:abstractNumId="2">
    <w:nsid w:val="71E660B2"/>
    <w:multiLevelType w:val="multilevel"/>
    <w:tmpl w:val="251863B0"/>
    <w:numStyleLink w:val="zzzListeAufgabe"/>
  </w:abstractNum>
  <w:abstractNum w:abstractNumId="3">
    <w:nsid w:val="7304296E"/>
    <w:multiLevelType w:val="multilevel"/>
    <w:tmpl w:val="251863B0"/>
    <w:styleLink w:val="zzzListeAufgabe"/>
    <w:lvl w:ilvl="0">
      <w:start w:val="1"/>
      <w:numFmt w:val="bullet"/>
      <w:pStyle w:val="Aufgabe"/>
      <w:lvlText w:val=""/>
      <w:lvlPicBulletId w:val="0"/>
      <w:lvlJc w:val="left"/>
      <w:pPr>
        <w:ind w:left="652" w:hanging="680"/>
      </w:pPr>
      <w:rPr>
        <w:rFonts w:ascii="Symbol" w:hAnsi="Symbol" w:hint="default"/>
        <w:color w:val="auto"/>
        <w:spacing w:val="0"/>
        <w:position w:val="-4"/>
        <w:sz w:val="46"/>
        <w:vertAlign w:val="baseline"/>
      </w:rPr>
    </w:lvl>
    <w:lvl w:ilvl="1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2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3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4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5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6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7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8">
      <w:start w:val="1"/>
      <w:numFmt w:val="none"/>
      <w:lvlText w:val=""/>
      <w:lvlJc w:val="left"/>
      <w:pPr>
        <w:ind w:left="652" w:hanging="652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AC0"/>
    <w:rsid w:val="000270DE"/>
    <w:rsid w:val="00065A42"/>
    <w:rsid w:val="00066B77"/>
    <w:rsid w:val="000753C8"/>
    <w:rsid w:val="00091FDA"/>
    <w:rsid w:val="000C7F85"/>
    <w:rsid w:val="000F7C6D"/>
    <w:rsid w:val="001323C5"/>
    <w:rsid w:val="00133F53"/>
    <w:rsid w:val="0014041C"/>
    <w:rsid w:val="00196422"/>
    <w:rsid w:val="001A4E96"/>
    <w:rsid w:val="001A595C"/>
    <w:rsid w:val="001F7512"/>
    <w:rsid w:val="001F7D17"/>
    <w:rsid w:val="00226BDD"/>
    <w:rsid w:val="00242A6E"/>
    <w:rsid w:val="00246648"/>
    <w:rsid w:val="00252110"/>
    <w:rsid w:val="00264E17"/>
    <w:rsid w:val="002A42CD"/>
    <w:rsid w:val="002A4978"/>
    <w:rsid w:val="002A550C"/>
    <w:rsid w:val="002B14E9"/>
    <w:rsid w:val="002D690C"/>
    <w:rsid w:val="002E0BFC"/>
    <w:rsid w:val="002E1E94"/>
    <w:rsid w:val="002E681A"/>
    <w:rsid w:val="002F4ACF"/>
    <w:rsid w:val="0031126E"/>
    <w:rsid w:val="00314C45"/>
    <w:rsid w:val="00332EB1"/>
    <w:rsid w:val="0033717D"/>
    <w:rsid w:val="003472F5"/>
    <w:rsid w:val="00360E0A"/>
    <w:rsid w:val="0039309E"/>
    <w:rsid w:val="003A3582"/>
    <w:rsid w:val="003D1498"/>
    <w:rsid w:val="003D6EC8"/>
    <w:rsid w:val="003D7945"/>
    <w:rsid w:val="003E4DC7"/>
    <w:rsid w:val="003F2D7B"/>
    <w:rsid w:val="00420E95"/>
    <w:rsid w:val="00440F1A"/>
    <w:rsid w:val="00441128"/>
    <w:rsid w:val="0045157A"/>
    <w:rsid w:val="0046657C"/>
    <w:rsid w:val="004705B5"/>
    <w:rsid w:val="00493C5F"/>
    <w:rsid w:val="004D45F6"/>
    <w:rsid w:val="004F72A4"/>
    <w:rsid w:val="00507E49"/>
    <w:rsid w:val="005125D0"/>
    <w:rsid w:val="005144AF"/>
    <w:rsid w:val="00534E52"/>
    <w:rsid w:val="0057338B"/>
    <w:rsid w:val="00574186"/>
    <w:rsid w:val="005A3389"/>
    <w:rsid w:val="005D0A54"/>
    <w:rsid w:val="005D4B3F"/>
    <w:rsid w:val="005F2051"/>
    <w:rsid w:val="005F4171"/>
    <w:rsid w:val="006075BC"/>
    <w:rsid w:val="00612A18"/>
    <w:rsid w:val="00634EB5"/>
    <w:rsid w:val="0063704A"/>
    <w:rsid w:val="006506E4"/>
    <w:rsid w:val="0066708D"/>
    <w:rsid w:val="00673BFB"/>
    <w:rsid w:val="006B3C52"/>
    <w:rsid w:val="006B6AC0"/>
    <w:rsid w:val="006D03C9"/>
    <w:rsid w:val="0071046B"/>
    <w:rsid w:val="00712A95"/>
    <w:rsid w:val="00714BFB"/>
    <w:rsid w:val="00727C0F"/>
    <w:rsid w:val="0078791D"/>
    <w:rsid w:val="007A3664"/>
    <w:rsid w:val="007E68BE"/>
    <w:rsid w:val="007F3AE2"/>
    <w:rsid w:val="00803ED9"/>
    <w:rsid w:val="0084243C"/>
    <w:rsid w:val="00893DB5"/>
    <w:rsid w:val="008955E7"/>
    <w:rsid w:val="008B1983"/>
    <w:rsid w:val="008B2E62"/>
    <w:rsid w:val="008B6B76"/>
    <w:rsid w:val="008C4E2C"/>
    <w:rsid w:val="008D1813"/>
    <w:rsid w:val="00907763"/>
    <w:rsid w:val="00956CF5"/>
    <w:rsid w:val="009616F5"/>
    <w:rsid w:val="009872A7"/>
    <w:rsid w:val="0099038C"/>
    <w:rsid w:val="00994627"/>
    <w:rsid w:val="00997EEE"/>
    <w:rsid w:val="009A1226"/>
    <w:rsid w:val="009C33A8"/>
    <w:rsid w:val="00A0342C"/>
    <w:rsid w:val="00A07619"/>
    <w:rsid w:val="00A10443"/>
    <w:rsid w:val="00A35B3F"/>
    <w:rsid w:val="00A362E7"/>
    <w:rsid w:val="00A51178"/>
    <w:rsid w:val="00A61E53"/>
    <w:rsid w:val="00A80A8C"/>
    <w:rsid w:val="00A87772"/>
    <w:rsid w:val="00AC28A6"/>
    <w:rsid w:val="00AE075B"/>
    <w:rsid w:val="00B50EFF"/>
    <w:rsid w:val="00B642F7"/>
    <w:rsid w:val="00BB6D2B"/>
    <w:rsid w:val="00BB7F3A"/>
    <w:rsid w:val="00BC096E"/>
    <w:rsid w:val="00BC63AB"/>
    <w:rsid w:val="00BC704F"/>
    <w:rsid w:val="00BD1DBD"/>
    <w:rsid w:val="00BF1F6C"/>
    <w:rsid w:val="00BF2755"/>
    <w:rsid w:val="00C12265"/>
    <w:rsid w:val="00C160FF"/>
    <w:rsid w:val="00C21B93"/>
    <w:rsid w:val="00C334C0"/>
    <w:rsid w:val="00C70153"/>
    <w:rsid w:val="00C74EE0"/>
    <w:rsid w:val="00C94E33"/>
    <w:rsid w:val="00CA7BA0"/>
    <w:rsid w:val="00CC5874"/>
    <w:rsid w:val="00D1754A"/>
    <w:rsid w:val="00D257C5"/>
    <w:rsid w:val="00D8301B"/>
    <w:rsid w:val="00DA3F5E"/>
    <w:rsid w:val="00DB7FD0"/>
    <w:rsid w:val="00E15E2F"/>
    <w:rsid w:val="00E211AA"/>
    <w:rsid w:val="00E3172B"/>
    <w:rsid w:val="00E544E5"/>
    <w:rsid w:val="00EB2887"/>
    <w:rsid w:val="00EE06E1"/>
    <w:rsid w:val="00EF7F05"/>
    <w:rsid w:val="00F07694"/>
    <w:rsid w:val="00F14DA7"/>
    <w:rsid w:val="00F150E4"/>
    <w:rsid w:val="00F15FC4"/>
    <w:rsid w:val="00F179D8"/>
    <w:rsid w:val="00F51C90"/>
    <w:rsid w:val="00F61D62"/>
    <w:rsid w:val="00F66108"/>
    <w:rsid w:val="00F8606B"/>
    <w:rsid w:val="00F90AAB"/>
    <w:rsid w:val="00F91D0E"/>
    <w:rsid w:val="00FA3892"/>
    <w:rsid w:val="00FC2C56"/>
    <w:rsid w:val="00FE689E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DD120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  <w:style w:type="paragraph" w:customStyle="1" w:styleId="Default">
    <w:name w:val="Default"/>
    <w:rsid w:val="00091FDA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  <w:style w:type="paragraph" w:customStyle="1" w:styleId="Default">
    <w:name w:val="Default"/>
    <w:rsid w:val="00091FDA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g"/><Relationship Id="rId13" Type="http://schemas.openxmlformats.org/officeDocument/2006/relationships/image" Target="media/image7.jpe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:Users:timmermann:Desktop:WORDVORLAGEN:Aufgabenblatt_WERT_PROFIS_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6B0946025AC8344899063CE0E2272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240DC9-8C73-6E47-9664-D3A239F5EED5}"/>
      </w:docPartPr>
      <w:docPartBody>
        <w:p w:rsidR="0050268B" w:rsidRDefault="0050268B">
          <w:pPr>
            <w:pStyle w:val="06B0946025AC8344899063CE0E2272A0"/>
          </w:pPr>
          <w:r w:rsidRPr="009E57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4B6D91EB1830C428324623729928D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6E21D2-2DEA-6D44-8514-A0E275A0B033}"/>
      </w:docPartPr>
      <w:docPartBody>
        <w:p w:rsidR="0050268B" w:rsidRDefault="0050268B">
          <w:pPr>
            <w:pStyle w:val="84B6D91EB1830C428324623729928DD1"/>
          </w:pPr>
          <w:r>
            <w:rPr>
              <w:rStyle w:val="Platzhaltertext"/>
            </w:rPr>
            <w:t>Aufgabentitel (in der Kopfzeile eintragen)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68B"/>
    <w:rsid w:val="00502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06B0946025AC8344899063CE0E2272A0">
    <w:name w:val="06B0946025AC8344899063CE0E2272A0"/>
  </w:style>
  <w:style w:type="paragraph" w:customStyle="1" w:styleId="84B6D91EB1830C428324623729928DD1">
    <w:name w:val="84B6D91EB1830C428324623729928DD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06B0946025AC8344899063CE0E2272A0">
    <w:name w:val="06B0946025AC8344899063CE0E2272A0"/>
  </w:style>
  <w:style w:type="paragraph" w:customStyle="1" w:styleId="84B6D91EB1830C428324623729928DD1">
    <w:name w:val="84B6D91EB1830C428324623729928D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Larissa">
  <a:themeElements>
    <a:clrScheme name="DIE WERTSTOFF PROF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00000"/>
      </a:hlink>
      <a:folHlink>
        <a:srgbClr val="000000"/>
      </a:folHlink>
    </a:clrScheme>
    <a:fontScheme name="DIE WERTSTOFF PROFI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Aufgabenblatt_WERT_PROFIS_02.dotx</Template>
  <TotalTime>0</TotalTime>
  <Pages>3</Pages>
  <Words>470</Words>
  <Characters>2965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Brauer</dc:creator>
  <cp:keywords/>
  <dc:description/>
  <cp:lastModifiedBy>Alex Brauer</cp:lastModifiedBy>
  <cp:revision>5</cp:revision>
  <cp:lastPrinted>2015-11-24T11:04:00Z</cp:lastPrinted>
  <dcterms:created xsi:type="dcterms:W3CDTF">2016-03-24T08:50:00Z</dcterms:created>
  <dcterms:modified xsi:type="dcterms:W3CDTF">2016-03-24T08:52:00Z</dcterms:modified>
</cp:coreProperties>
</file>